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115C9F" w14:textId="1F0FF282" w:rsidR="008B5EE1" w:rsidRPr="004707BD" w:rsidRDefault="5AF1B74A" w:rsidP="00882023">
      <w:pPr>
        <w:tabs>
          <w:tab w:val="left" w:pos="142"/>
        </w:tabs>
        <w:jc w:val="both"/>
        <w:rPr>
          <w:color w:val="auto"/>
          <w:lang w:val="hr-HR"/>
        </w:rPr>
      </w:pPr>
      <w:r w:rsidRPr="004707BD">
        <w:rPr>
          <w:color w:val="auto"/>
          <w:lang w:val="hr-HR"/>
        </w:rPr>
        <w:t xml:space="preserve">                                                                                </w:t>
      </w:r>
    </w:p>
    <w:p w14:paraId="618CF351" w14:textId="2997897C" w:rsidR="008B5EE1" w:rsidRPr="004707BD" w:rsidRDefault="0020207D" w:rsidP="00882023">
      <w:pPr>
        <w:tabs>
          <w:tab w:val="left" w:pos="142"/>
        </w:tabs>
        <w:jc w:val="both"/>
        <w:rPr>
          <w:color w:val="auto"/>
          <w:lang w:val="hr-HR"/>
        </w:rPr>
      </w:pPr>
      <w:r w:rsidRPr="004707BD">
        <w:rPr>
          <w:noProof/>
          <w:lang w:val="hr-H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2D727E" wp14:editId="008DF37D">
                <wp:simplePos x="0" y="0"/>
                <wp:positionH relativeFrom="column">
                  <wp:posOffset>4047490</wp:posOffset>
                </wp:positionH>
                <wp:positionV relativeFrom="paragraph">
                  <wp:posOffset>13011150</wp:posOffset>
                </wp:positionV>
                <wp:extent cx="1628775" cy="361950"/>
                <wp:effectExtent l="0" t="0" r="0" b="0"/>
                <wp:wrapNone/>
                <wp:docPr id="20" name="Polje z besedilo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alias w:val="číslo verze ve formátu X.X"/>
                              <w:tag w:val="číslo"/>
                              <w:id w:val="1958759872"/>
                              <w:text/>
                            </w:sdtPr>
                            <w:sdtContent>
                              <w:p w14:paraId="0F210907" w14:textId="77777777" w:rsidR="0020207D" w:rsidRPr="007600A4" w:rsidRDefault="0020207D" w:rsidP="0020207D">
                                <w:pPr>
                                  <w:pStyle w:val="Navadni2"/>
                                </w:pPr>
                                <w:r>
                                  <w:t>1.0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2D727E" id="_x0000_t202" coordsize="21600,21600" o:spt="202" path="m,l,21600r21600,l21600,xe">
                <v:stroke joinstyle="miter"/>
                <v:path gradientshapeok="t" o:connecttype="rect"/>
              </v:shapetype>
              <v:shape id="Polje z besedilom 20" o:spid="_x0000_s1026" type="#_x0000_t202" style="position:absolute;left:0;text-align:left;margin-left:318.7pt;margin-top:1024.5pt;width:128.25pt;height:2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" filled="f" stroked="f" strokeweight=".5pt">
                <v:textbox>
                  <w:txbxContent>
                    <w:sdt>
                      <w:sdtPr>
                        <w:alias w:val="číslo verze ve formátu X.X"/>
                        <w:tag w:val="číslo"/>
                        <w:id w:val="1958759872"/>
                        <w:text/>
                      </w:sdtPr>
                      <w:sdtContent>
                        <w:p w14:paraId="0F210907" w14:textId="77777777" w:rsidR="0020207D" w:rsidRPr="007600A4" w:rsidRDefault="0020207D" w:rsidP="0020207D">
                          <w:pPr>
                            <w:pStyle w:val="Navadni2"/>
                          </w:pPr>
                          <w:r>
                            <w:t>1.0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14:paraId="3DC02F1A" w14:textId="307E78F1" w:rsidR="0067227A" w:rsidRPr="004707BD" w:rsidRDefault="0067227A" w:rsidP="00882023">
      <w:pPr>
        <w:tabs>
          <w:tab w:val="left" w:pos="142"/>
        </w:tabs>
        <w:jc w:val="both"/>
        <w:rPr>
          <w:lang w:val="hr-HR"/>
        </w:rPr>
      </w:pPr>
    </w:p>
    <w:p w14:paraId="3C029072" w14:textId="2EE6E080" w:rsidR="0067227A" w:rsidRPr="004707BD" w:rsidRDefault="0067227A" w:rsidP="00882023">
      <w:pPr>
        <w:tabs>
          <w:tab w:val="left" w:pos="142"/>
        </w:tabs>
        <w:jc w:val="both"/>
        <w:rPr>
          <w:lang w:val="hr-HR"/>
        </w:rPr>
      </w:pPr>
    </w:p>
    <w:p w14:paraId="58B512EE" w14:textId="5A820F14" w:rsidR="0067227A" w:rsidRPr="004707BD" w:rsidRDefault="0067227A" w:rsidP="00882023">
      <w:pPr>
        <w:tabs>
          <w:tab w:val="left" w:pos="142"/>
        </w:tabs>
        <w:jc w:val="both"/>
        <w:rPr>
          <w:lang w:val="hr-HR"/>
        </w:rPr>
      </w:pPr>
    </w:p>
    <w:p w14:paraId="74CAAEDA" w14:textId="17AFB243" w:rsidR="0067227A" w:rsidRPr="004707BD" w:rsidRDefault="0067227A" w:rsidP="00882023">
      <w:pPr>
        <w:tabs>
          <w:tab w:val="left" w:pos="142"/>
        </w:tabs>
        <w:jc w:val="both"/>
        <w:rPr>
          <w:lang w:val="hr-HR"/>
        </w:rPr>
      </w:pPr>
    </w:p>
    <w:p w14:paraId="6A34F1CC" w14:textId="0C2D0491" w:rsidR="0067227A" w:rsidRPr="004707BD" w:rsidRDefault="0067227A" w:rsidP="00882023">
      <w:pPr>
        <w:tabs>
          <w:tab w:val="left" w:pos="142"/>
        </w:tabs>
        <w:jc w:val="both"/>
        <w:rPr>
          <w:lang w:val="hr-HR"/>
        </w:rPr>
      </w:pPr>
    </w:p>
    <w:p w14:paraId="3614DFE8" w14:textId="7EE242D5" w:rsidR="0067227A" w:rsidRPr="004707BD" w:rsidRDefault="0067227A" w:rsidP="00882023">
      <w:pPr>
        <w:tabs>
          <w:tab w:val="left" w:pos="142"/>
        </w:tabs>
        <w:jc w:val="both"/>
        <w:rPr>
          <w:lang w:val="hr-HR"/>
        </w:rPr>
      </w:pPr>
    </w:p>
    <w:p w14:paraId="49097FC6" w14:textId="3376C983" w:rsidR="0067227A" w:rsidRPr="004707BD" w:rsidRDefault="0067227A" w:rsidP="00882023">
      <w:pPr>
        <w:tabs>
          <w:tab w:val="left" w:pos="142"/>
        </w:tabs>
        <w:jc w:val="both"/>
        <w:rPr>
          <w:lang w:val="hr-HR"/>
        </w:rPr>
      </w:pPr>
    </w:p>
    <w:p w14:paraId="67E56477" w14:textId="664C1FEA" w:rsidR="0067227A" w:rsidRPr="004707BD" w:rsidRDefault="0067227A" w:rsidP="00882023">
      <w:pPr>
        <w:tabs>
          <w:tab w:val="left" w:pos="142"/>
        </w:tabs>
        <w:jc w:val="both"/>
        <w:rPr>
          <w:lang w:val="hr-HR"/>
        </w:rPr>
      </w:pPr>
    </w:p>
    <w:p w14:paraId="0DA9F905" w14:textId="2BD5B061" w:rsidR="0067227A" w:rsidRPr="004707BD" w:rsidRDefault="0067227A" w:rsidP="00882023">
      <w:pPr>
        <w:tabs>
          <w:tab w:val="left" w:pos="142"/>
        </w:tabs>
        <w:jc w:val="both"/>
        <w:rPr>
          <w:lang w:val="hr-HR"/>
        </w:rPr>
      </w:pPr>
    </w:p>
    <w:p w14:paraId="6E02A3A5" w14:textId="358213D1" w:rsidR="0067227A" w:rsidRPr="004707BD" w:rsidRDefault="0020207D" w:rsidP="00882023">
      <w:pPr>
        <w:tabs>
          <w:tab w:val="left" w:pos="142"/>
        </w:tabs>
        <w:jc w:val="both"/>
        <w:rPr>
          <w:b/>
          <w:color w:val="002060"/>
          <w:sz w:val="24"/>
          <w:szCs w:val="24"/>
          <w:highlight w:val="black"/>
          <w:lang w:val="hr-HR"/>
        </w:rPr>
      </w:pPr>
      <w:r w:rsidRPr="004707BD">
        <w:rPr>
          <w:noProof/>
          <w:lang w:val="hr-HR" w:bidi="sl-SI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450137B" wp14:editId="10272A1F">
                <wp:simplePos x="0" y="0"/>
                <wp:positionH relativeFrom="margin">
                  <wp:posOffset>581812</wp:posOffset>
                </wp:positionH>
                <wp:positionV relativeFrom="paragraph">
                  <wp:posOffset>19192</wp:posOffset>
                </wp:positionV>
                <wp:extent cx="3411940" cy="3123211"/>
                <wp:effectExtent l="0" t="0" r="0" b="1270"/>
                <wp:wrapNone/>
                <wp:docPr id="473" name="Polje z besedilom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1940" cy="31232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774796" w14:textId="0F5F6CFD" w:rsidR="0020207D" w:rsidRPr="001619EF" w:rsidRDefault="00B80BC6" w:rsidP="0020207D">
                            <w:pPr>
                              <w:pStyle w:val="Naslov"/>
                              <w:rPr>
                                <w:color w:val="FFFFFF" w:themeColor="background1"/>
                                <w:sz w:val="52"/>
                                <w:szCs w:val="52"/>
                                <w:lang w:val="hr-HR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2"/>
                                <w:szCs w:val="52"/>
                                <w:lang w:val="hr-HR" w:bidi="sl-SI"/>
                              </w:rPr>
                              <w:t>Novi iznosi najniže i najviše naknade za bolovanje na teret HZZO-a</w:t>
                            </w:r>
                            <w:r w:rsidR="000436B1">
                              <w:rPr>
                                <w:color w:val="FFFFFF" w:themeColor="background1"/>
                                <w:sz w:val="52"/>
                                <w:szCs w:val="52"/>
                                <w:lang w:val="hr-HR" w:bidi="sl-S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0137B" id="Polje z besedilom 473" o:spid="_x0000_s1027" type="#_x0000_t202" style="position:absolute;left:0;text-align:left;margin-left:45.8pt;margin-top:1.5pt;width:268.65pt;height:245.9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" filled="f" stroked="f" strokeweight=".5pt">
                <v:textbox>
                  <w:txbxContent>
                    <w:p w14:paraId="77774796" w14:textId="0F5F6CFD" w:rsidR="0020207D" w:rsidRPr="001619EF" w:rsidRDefault="00B80BC6" w:rsidP="0020207D">
                      <w:pPr>
                        <w:pStyle w:val="Naslov"/>
                        <w:rPr>
                          <w:color w:val="FFFFFF" w:themeColor="background1"/>
                          <w:sz w:val="52"/>
                          <w:szCs w:val="52"/>
                          <w:lang w:val="hr-HR"/>
                        </w:rPr>
                      </w:pPr>
                      <w:r>
                        <w:rPr>
                          <w:color w:val="FFFFFF" w:themeColor="background1"/>
                          <w:sz w:val="52"/>
                          <w:szCs w:val="52"/>
                          <w:lang w:val="hr-HR" w:bidi="sl-SI"/>
                        </w:rPr>
                        <w:t>Novi iznosi najniže i najviše naknade za bolovanje na teret HZZO-a</w:t>
                      </w:r>
                      <w:r w:rsidR="000436B1">
                        <w:rPr>
                          <w:color w:val="FFFFFF" w:themeColor="background1"/>
                          <w:sz w:val="52"/>
                          <w:szCs w:val="52"/>
                          <w:lang w:val="hr-HR" w:bidi="sl-SI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B20B6E" w14:textId="496D3ABA" w:rsidR="0067227A" w:rsidRPr="004707BD" w:rsidRDefault="0067227A" w:rsidP="00882023">
      <w:pPr>
        <w:tabs>
          <w:tab w:val="left" w:pos="142"/>
        </w:tabs>
        <w:jc w:val="both"/>
        <w:rPr>
          <w:b/>
          <w:color w:val="002060"/>
          <w:sz w:val="24"/>
          <w:szCs w:val="24"/>
          <w:highlight w:val="black"/>
          <w:lang w:val="hr-HR"/>
        </w:rPr>
      </w:pPr>
    </w:p>
    <w:p w14:paraId="7E72BB26" w14:textId="12829459" w:rsidR="0067227A" w:rsidRPr="004707BD" w:rsidRDefault="0067227A" w:rsidP="00882023">
      <w:pPr>
        <w:tabs>
          <w:tab w:val="left" w:pos="142"/>
        </w:tabs>
        <w:jc w:val="both"/>
        <w:rPr>
          <w:b/>
          <w:color w:val="002060"/>
          <w:sz w:val="24"/>
          <w:szCs w:val="24"/>
          <w:highlight w:val="black"/>
          <w:lang w:val="hr-HR"/>
        </w:rPr>
      </w:pPr>
    </w:p>
    <w:p w14:paraId="3681D168" w14:textId="2D4B49AA" w:rsidR="0067227A" w:rsidRPr="004707BD" w:rsidRDefault="0067227A" w:rsidP="00882023">
      <w:pPr>
        <w:tabs>
          <w:tab w:val="left" w:pos="142"/>
        </w:tabs>
        <w:jc w:val="both"/>
        <w:rPr>
          <w:b/>
          <w:color w:val="002060"/>
          <w:sz w:val="24"/>
          <w:szCs w:val="24"/>
          <w:highlight w:val="black"/>
          <w:lang w:val="hr-HR"/>
        </w:rPr>
      </w:pPr>
    </w:p>
    <w:p w14:paraId="3C55D227" w14:textId="436C0260" w:rsidR="0067227A" w:rsidRPr="004707BD" w:rsidRDefault="0067227A" w:rsidP="00882023">
      <w:pPr>
        <w:tabs>
          <w:tab w:val="left" w:pos="142"/>
        </w:tabs>
        <w:jc w:val="both"/>
        <w:rPr>
          <w:lang w:val="hr-HR"/>
        </w:rPr>
      </w:pPr>
    </w:p>
    <w:p w14:paraId="21A3FF68" w14:textId="3DBD5F3F" w:rsidR="0067227A" w:rsidRPr="004707BD" w:rsidRDefault="0067227A" w:rsidP="00882023">
      <w:pPr>
        <w:tabs>
          <w:tab w:val="left" w:pos="142"/>
        </w:tabs>
        <w:jc w:val="both"/>
        <w:rPr>
          <w:lang w:val="hr-HR"/>
        </w:rPr>
      </w:pPr>
    </w:p>
    <w:p w14:paraId="6A2758DF" w14:textId="02895CB3" w:rsidR="0067227A" w:rsidRPr="004707BD" w:rsidRDefault="0067227A" w:rsidP="00882023">
      <w:pPr>
        <w:tabs>
          <w:tab w:val="left" w:pos="142"/>
        </w:tabs>
        <w:jc w:val="both"/>
        <w:rPr>
          <w:lang w:val="hr-HR"/>
        </w:rPr>
      </w:pPr>
    </w:p>
    <w:p w14:paraId="6AB5F1E7" w14:textId="610E1192" w:rsidR="0067227A" w:rsidRPr="004707BD" w:rsidRDefault="0067227A" w:rsidP="00882023">
      <w:pPr>
        <w:tabs>
          <w:tab w:val="left" w:pos="142"/>
        </w:tabs>
        <w:jc w:val="both"/>
        <w:rPr>
          <w:lang w:val="hr-HR"/>
        </w:rPr>
      </w:pPr>
    </w:p>
    <w:p w14:paraId="73C4F909" w14:textId="0BC082E1" w:rsidR="0067227A" w:rsidRPr="004707BD" w:rsidRDefault="0067227A" w:rsidP="00882023">
      <w:pPr>
        <w:tabs>
          <w:tab w:val="left" w:pos="142"/>
        </w:tabs>
        <w:jc w:val="both"/>
        <w:rPr>
          <w:lang w:val="hr-HR"/>
        </w:rPr>
      </w:pPr>
    </w:p>
    <w:p w14:paraId="257B7293" w14:textId="0BE7294D" w:rsidR="0067227A" w:rsidRPr="004707BD" w:rsidRDefault="0067227A" w:rsidP="00882023">
      <w:pPr>
        <w:tabs>
          <w:tab w:val="left" w:pos="142"/>
        </w:tabs>
        <w:jc w:val="both"/>
        <w:rPr>
          <w:lang w:val="hr-HR"/>
        </w:rPr>
      </w:pPr>
    </w:p>
    <w:p w14:paraId="3E2835C8" w14:textId="27A40616" w:rsidR="0067227A" w:rsidRPr="004707BD" w:rsidRDefault="0067227A" w:rsidP="00882023">
      <w:pPr>
        <w:tabs>
          <w:tab w:val="left" w:pos="142"/>
        </w:tabs>
        <w:jc w:val="both"/>
        <w:rPr>
          <w:lang w:val="hr-HR"/>
        </w:rPr>
      </w:pPr>
    </w:p>
    <w:p w14:paraId="5A8A37F5" w14:textId="0391942A" w:rsidR="0067227A" w:rsidRPr="004707BD" w:rsidRDefault="0067227A" w:rsidP="00882023">
      <w:pPr>
        <w:tabs>
          <w:tab w:val="left" w:pos="142"/>
        </w:tabs>
        <w:jc w:val="both"/>
        <w:rPr>
          <w:lang w:val="hr-HR"/>
        </w:rPr>
      </w:pPr>
    </w:p>
    <w:p w14:paraId="02EDC0CA" w14:textId="7609BB54" w:rsidR="0067227A" w:rsidRPr="004707BD" w:rsidRDefault="0067227A" w:rsidP="00882023">
      <w:pPr>
        <w:tabs>
          <w:tab w:val="left" w:pos="142"/>
        </w:tabs>
        <w:jc w:val="both"/>
        <w:rPr>
          <w:lang w:val="hr-HR"/>
        </w:rPr>
      </w:pPr>
    </w:p>
    <w:p w14:paraId="6E647D53" w14:textId="4D86659C" w:rsidR="0067227A" w:rsidRPr="004707BD" w:rsidRDefault="0067227A" w:rsidP="00882023">
      <w:pPr>
        <w:tabs>
          <w:tab w:val="left" w:pos="142"/>
        </w:tabs>
        <w:jc w:val="both"/>
        <w:rPr>
          <w:lang w:val="hr-HR"/>
        </w:rPr>
      </w:pPr>
    </w:p>
    <w:p w14:paraId="5A6686F5" w14:textId="2A545DCA" w:rsidR="0067227A" w:rsidRPr="004707BD" w:rsidRDefault="0067227A" w:rsidP="00882023">
      <w:pPr>
        <w:tabs>
          <w:tab w:val="left" w:pos="142"/>
        </w:tabs>
        <w:jc w:val="both"/>
        <w:rPr>
          <w:lang w:val="hr-HR"/>
        </w:rPr>
      </w:pPr>
    </w:p>
    <w:p w14:paraId="019EE0BC" w14:textId="5B8BCDA5" w:rsidR="0067227A" w:rsidRPr="004707BD" w:rsidRDefault="0067227A" w:rsidP="00882023">
      <w:pPr>
        <w:tabs>
          <w:tab w:val="left" w:pos="142"/>
        </w:tabs>
        <w:jc w:val="both"/>
        <w:rPr>
          <w:lang w:val="hr-HR"/>
        </w:rPr>
      </w:pPr>
    </w:p>
    <w:p w14:paraId="39109990" w14:textId="4CE003E6" w:rsidR="0067227A" w:rsidRPr="004707BD" w:rsidRDefault="0067227A" w:rsidP="00882023">
      <w:pPr>
        <w:tabs>
          <w:tab w:val="left" w:pos="142"/>
        </w:tabs>
        <w:jc w:val="both"/>
        <w:rPr>
          <w:lang w:val="hr-HR"/>
        </w:rPr>
      </w:pPr>
    </w:p>
    <w:p w14:paraId="49027F8C" w14:textId="5560827B" w:rsidR="0067227A" w:rsidRPr="004707BD" w:rsidRDefault="0067227A" w:rsidP="00882023">
      <w:pPr>
        <w:tabs>
          <w:tab w:val="left" w:pos="142"/>
        </w:tabs>
        <w:jc w:val="both"/>
        <w:rPr>
          <w:lang w:val="hr-HR"/>
        </w:rPr>
      </w:pPr>
    </w:p>
    <w:p w14:paraId="6723E563" w14:textId="6723FC60" w:rsidR="0067227A" w:rsidRPr="004707BD" w:rsidRDefault="0067227A" w:rsidP="00882023">
      <w:pPr>
        <w:tabs>
          <w:tab w:val="left" w:pos="142"/>
        </w:tabs>
        <w:jc w:val="both"/>
        <w:rPr>
          <w:lang w:val="hr-HR"/>
        </w:rPr>
      </w:pPr>
    </w:p>
    <w:p w14:paraId="6A95E0EA" w14:textId="4CDEEF37" w:rsidR="0067227A" w:rsidRPr="004707BD" w:rsidRDefault="0067227A" w:rsidP="00882023">
      <w:pPr>
        <w:tabs>
          <w:tab w:val="left" w:pos="142"/>
        </w:tabs>
        <w:jc w:val="both"/>
        <w:rPr>
          <w:lang w:val="hr-HR"/>
        </w:rPr>
      </w:pPr>
    </w:p>
    <w:p w14:paraId="10FEDA3F" w14:textId="07A15A70" w:rsidR="0067227A" w:rsidRPr="004707BD" w:rsidRDefault="0067227A" w:rsidP="00882023">
      <w:pPr>
        <w:tabs>
          <w:tab w:val="left" w:pos="142"/>
        </w:tabs>
        <w:jc w:val="both"/>
        <w:rPr>
          <w:lang w:val="hr-HR"/>
        </w:rPr>
      </w:pPr>
    </w:p>
    <w:p w14:paraId="5FAE8949" w14:textId="616D3F5F" w:rsidR="0067227A" w:rsidRPr="004707BD" w:rsidRDefault="0067227A" w:rsidP="00882023">
      <w:pPr>
        <w:tabs>
          <w:tab w:val="left" w:pos="142"/>
        </w:tabs>
        <w:jc w:val="both"/>
        <w:rPr>
          <w:lang w:val="hr-HR"/>
        </w:rPr>
      </w:pPr>
    </w:p>
    <w:p w14:paraId="2DC9C402" w14:textId="6FAAD943" w:rsidR="0067227A" w:rsidRPr="004707BD" w:rsidRDefault="0067227A" w:rsidP="00882023">
      <w:pPr>
        <w:tabs>
          <w:tab w:val="left" w:pos="142"/>
        </w:tabs>
        <w:jc w:val="both"/>
        <w:rPr>
          <w:lang w:val="hr-HR"/>
        </w:rPr>
      </w:pPr>
    </w:p>
    <w:p w14:paraId="056D5837" w14:textId="4ACB80C1" w:rsidR="0067227A" w:rsidRPr="004707BD" w:rsidRDefault="0067227A" w:rsidP="00882023">
      <w:pPr>
        <w:tabs>
          <w:tab w:val="left" w:pos="142"/>
        </w:tabs>
        <w:jc w:val="both"/>
        <w:rPr>
          <w:lang w:val="hr-HR"/>
        </w:rPr>
      </w:pPr>
    </w:p>
    <w:p w14:paraId="35099FE1" w14:textId="14C565A9" w:rsidR="0067227A" w:rsidRPr="004707BD" w:rsidRDefault="0067227A" w:rsidP="00882023">
      <w:pPr>
        <w:tabs>
          <w:tab w:val="left" w:pos="142"/>
        </w:tabs>
        <w:jc w:val="both"/>
        <w:rPr>
          <w:lang w:val="hr-HR"/>
        </w:rPr>
      </w:pPr>
    </w:p>
    <w:p w14:paraId="447903F4" w14:textId="1B8A997E" w:rsidR="0067227A" w:rsidRPr="004707BD" w:rsidRDefault="0067227A" w:rsidP="00882023">
      <w:pPr>
        <w:tabs>
          <w:tab w:val="left" w:pos="142"/>
        </w:tabs>
        <w:jc w:val="both"/>
        <w:rPr>
          <w:lang w:val="hr-HR"/>
        </w:rPr>
      </w:pPr>
    </w:p>
    <w:p w14:paraId="2B7041AE" w14:textId="305467E1" w:rsidR="0067227A" w:rsidRPr="004707BD" w:rsidRDefault="00077089" w:rsidP="00882023">
      <w:pPr>
        <w:tabs>
          <w:tab w:val="left" w:pos="142"/>
        </w:tabs>
        <w:jc w:val="both"/>
        <w:rPr>
          <w:lang w:val="hr-HR"/>
        </w:rPr>
      </w:pPr>
      <w:r w:rsidRPr="004707BD">
        <w:rPr>
          <w:noProof/>
          <w:lang w:val="hr-HR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7E12C41" wp14:editId="3B28D190">
                <wp:simplePos x="0" y="0"/>
                <wp:positionH relativeFrom="column">
                  <wp:posOffset>2166957</wp:posOffset>
                </wp:positionH>
                <wp:positionV relativeFrom="paragraph">
                  <wp:posOffset>171459</wp:posOffset>
                </wp:positionV>
                <wp:extent cx="1053077" cy="195014"/>
                <wp:effectExtent l="0" t="0" r="0" b="0"/>
                <wp:wrapNone/>
                <wp:docPr id="576" name="Pravokotnik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077" cy="195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B28AB2" w14:textId="1B5A015B" w:rsidR="00B33F19" w:rsidRPr="00B33F19" w:rsidRDefault="001619EF" w:rsidP="00B33F19">
                            <w:pPr>
                              <w:pStyle w:val="Navadni2"/>
                              <w:spacing w:after="0"/>
                            </w:pPr>
                            <w:r>
                              <w:t>1</w:t>
                            </w:r>
                            <w:r w:rsidR="00BF731B">
                              <w:t>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E12C41" id="Pravokotnik 576" o:spid="_x0000_s1028" style="position:absolute;left:0;text-align:left;margin-left:170.65pt;margin-top:13.5pt;width:82.9pt;height:15.3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" filled="f" stroked="f" strokeweight="1pt">
                <v:textbox inset="0,0,0,0">
                  <w:txbxContent>
                    <w:p w14:paraId="09B28AB2" w14:textId="1B5A015B" w:rsidR="00B33F19" w:rsidRPr="00B33F19" w:rsidRDefault="001619EF" w:rsidP="00B33F19">
                      <w:pPr>
                        <w:pStyle w:val="Navadni2"/>
                        <w:spacing w:after="0"/>
                      </w:pPr>
                      <w:r>
                        <w:t>1</w:t>
                      </w:r>
                      <w:r w:rsidR="00BF731B">
                        <w:t>.0</w:t>
                      </w:r>
                    </w:p>
                  </w:txbxContent>
                </v:textbox>
              </v:rect>
            </w:pict>
          </mc:Fallback>
        </mc:AlternateContent>
      </w:r>
    </w:p>
    <w:p w14:paraId="05A515DC" w14:textId="76524C59" w:rsidR="0067227A" w:rsidRPr="004707BD" w:rsidRDefault="004A62DA" w:rsidP="00882023">
      <w:pPr>
        <w:tabs>
          <w:tab w:val="left" w:pos="142"/>
        </w:tabs>
        <w:ind w:left="284"/>
        <w:jc w:val="both"/>
        <w:rPr>
          <w:lang w:val="hr-HR"/>
        </w:rPr>
      </w:pPr>
      <w:r>
        <w:rPr>
          <w:lang w:val="hr-HR"/>
        </w:rPr>
        <w:t>28</w:t>
      </w:r>
      <w:r w:rsidR="000436B1">
        <w:rPr>
          <w:lang w:val="hr-HR"/>
        </w:rPr>
        <w:t>.0</w:t>
      </w:r>
      <w:r>
        <w:rPr>
          <w:lang w:val="hr-HR"/>
        </w:rPr>
        <w:t>7</w:t>
      </w:r>
      <w:r w:rsidR="000436B1">
        <w:rPr>
          <w:lang w:val="hr-HR"/>
        </w:rPr>
        <w:t>.202</w:t>
      </w:r>
      <w:r>
        <w:rPr>
          <w:lang w:val="hr-HR"/>
        </w:rPr>
        <w:t>5</w:t>
      </w:r>
      <w:r w:rsidR="000436B1">
        <w:rPr>
          <w:lang w:val="hr-HR"/>
        </w:rPr>
        <w:t>.</w:t>
      </w:r>
    </w:p>
    <w:p w14:paraId="1FB334E2" w14:textId="186168E4" w:rsidR="008B5EE1" w:rsidRPr="004707BD" w:rsidRDefault="008B5EE1" w:rsidP="00882023">
      <w:pPr>
        <w:tabs>
          <w:tab w:val="left" w:pos="142"/>
        </w:tabs>
        <w:jc w:val="both"/>
        <w:rPr>
          <w:lang w:val="hr-HR"/>
        </w:rPr>
      </w:pPr>
    </w:p>
    <w:p w14:paraId="6C01B31D" w14:textId="184159E5" w:rsidR="0020207D" w:rsidRPr="004707BD" w:rsidRDefault="0020207D" w:rsidP="00882023">
      <w:pPr>
        <w:tabs>
          <w:tab w:val="left" w:pos="142"/>
        </w:tabs>
        <w:jc w:val="both"/>
        <w:rPr>
          <w:lang w:val="hr-HR"/>
        </w:rPr>
      </w:pPr>
    </w:p>
    <w:p w14:paraId="1E22717F" w14:textId="77777777" w:rsidR="0020207D" w:rsidRPr="004707BD" w:rsidRDefault="0020207D" w:rsidP="00882023">
      <w:pPr>
        <w:tabs>
          <w:tab w:val="left" w:pos="142"/>
        </w:tabs>
        <w:jc w:val="both"/>
        <w:rPr>
          <w:lang w:val="hr-HR"/>
        </w:rPr>
      </w:pPr>
    </w:p>
    <w:p w14:paraId="7F132773" w14:textId="17BDA735" w:rsidR="00465E95" w:rsidRPr="004707BD" w:rsidRDefault="00465E95" w:rsidP="00882023">
      <w:pPr>
        <w:tabs>
          <w:tab w:val="left" w:pos="142"/>
        </w:tabs>
        <w:jc w:val="both"/>
        <w:rPr>
          <w:lang w:val="hr-HR"/>
        </w:rPr>
        <w:sectPr w:rsidR="00465E95" w:rsidRPr="004707BD" w:rsidSect="00465E95">
          <w:headerReference w:type="default" r:id="rId12"/>
          <w:footerReference w:type="default" r:id="rId13"/>
          <w:footerReference w:type="first" r:id="rId14"/>
          <w:pgSz w:w="11906" w:h="16838"/>
          <w:pgMar w:top="1701" w:right="2835" w:bottom="1985" w:left="1276" w:header="709" w:footer="709" w:gutter="0"/>
          <w:cols w:space="708"/>
          <w:docGrid w:linePitch="360"/>
        </w:sectPr>
      </w:pPr>
    </w:p>
    <w:p w14:paraId="276AF8A1" w14:textId="6EE5F9B1" w:rsidR="00AF14C1" w:rsidRDefault="00AF14C1" w:rsidP="007C7B59">
      <w:bookmarkStart w:id="0" w:name="_Hlk190764206"/>
      <w:r>
        <w:lastRenderedPageBreak/>
        <w:t>U Narodnim novinama 105/2025 (</w:t>
      </w:r>
      <w:hyperlink r:id="rId15" w:history="1">
        <w:r w:rsidRPr="00AF14C1">
          <w:rPr>
            <w:rStyle w:val="Hiperveza"/>
          </w:rPr>
          <w:t>link</w:t>
        </w:r>
      </w:hyperlink>
      <w:r>
        <w:t>) objavljen je Zakon o izmjenama i dopuni Zakona o obveznom zdravstvenom osiguranju koji između ostalog donosi povećanje najniže i najviše naknade za bolovanje na teret HZZO-a kao i povećanje postotka refundacije naknade plaće za njegu oboljelog djeteta do 7. godine života.</w:t>
      </w:r>
    </w:p>
    <w:p w14:paraId="441F4D9C" w14:textId="77777777" w:rsidR="00A9513B" w:rsidRDefault="00A9513B" w:rsidP="007C7B59"/>
    <w:p w14:paraId="5E053F50" w14:textId="7D1B0626" w:rsidR="00AF14C1" w:rsidRDefault="00AF14C1" w:rsidP="00A9513B">
      <w:pPr>
        <w:pStyle w:val="Odlomakpopisa"/>
        <w:numPr>
          <w:ilvl w:val="0"/>
          <w:numId w:val="48"/>
        </w:numPr>
      </w:pPr>
      <w:r w:rsidRPr="00A9513B">
        <w:rPr>
          <w:b/>
          <w:bCs/>
        </w:rPr>
        <w:t>Najniža mjesečna naknada</w:t>
      </w:r>
      <w:r>
        <w:t xml:space="preserve"> za bolovanje na teret HZZO-a povećava se na </w:t>
      </w:r>
      <w:r w:rsidRPr="00A9513B">
        <w:rPr>
          <w:b/>
          <w:bCs/>
        </w:rPr>
        <w:t>353,15 EUR</w:t>
      </w:r>
      <w:r>
        <w:t xml:space="preserve"> (do sada 110,36).</w:t>
      </w:r>
    </w:p>
    <w:p w14:paraId="66509228" w14:textId="5094BB38" w:rsidR="00AF14C1" w:rsidRDefault="00AF14C1" w:rsidP="00A9513B">
      <w:pPr>
        <w:pStyle w:val="Odlomakpopisa"/>
        <w:numPr>
          <w:ilvl w:val="0"/>
          <w:numId w:val="48"/>
        </w:numPr>
      </w:pPr>
      <w:r w:rsidRPr="00A9513B">
        <w:rPr>
          <w:b/>
          <w:bCs/>
        </w:rPr>
        <w:t>Najviša mjesečna naknada</w:t>
      </w:r>
      <w:r>
        <w:t xml:space="preserve"> za bolovanje na teret HZZO-a povećava se na </w:t>
      </w:r>
      <w:r w:rsidRPr="00A9513B">
        <w:rPr>
          <w:b/>
          <w:bCs/>
        </w:rPr>
        <w:t>995,45 EUR</w:t>
      </w:r>
      <w:r>
        <w:t xml:space="preserve"> (do sada 565,04)</w:t>
      </w:r>
    </w:p>
    <w:p w14:paraId="302687A3" w14:textId="6F14695D" w:rsidR="00AF14C1" w:rsidRDefault="00AF14C1" w:rsidP="00A9513B">
      <w:pPr>
        <w:pStyle w:val="Odlomakpopisa"/>
        <w:numPr>
          <w:ilvl w:val="0"/>
          <w:numId w:val="48"/>
        </w:numPr>
      </w:pPr>
      <w:bookmarkStart w:id="1" w:name="_Hlk204597662"/>
      <w:r>
        <w:t xml:space="preserve">Naknada plaće za njegu oboljelog djeteta do </w:t>
      </w:r>
      <w:r w:rsidRPr="00A9513B">
        <w:rPr>
          <w:b/>
          <w:bCs/>
        </w:rPr>
        <w:t>7. godine</w:t>
      </w:r>
      <w:r>
        <w:t xml:space="preserve"> </w:t>
      </w:r>
      <w:bookmarkEnd w:id="1"/>
      <w:r>
        <w:t xml:space="preserve">(do sada 3. godine života) iznosi </w:t>
      </w:r>
      <w:r w:rsidRPr="00A9513B">
        <w:rPr>
          <w:b/>
          <w:bCs/>
        </w:rPr>
        <w:t>100% osnovice</w:t>
      </w:r>
      <w:r>
        <w:t xml:space="preserve">. </w:t>
      </w:r>
    </w:p>
    <w:p w14:paraId="7DB888CE" w14:textId="4F380D9B" w:rsidR="007C7B59" w:rsidRDefault="007C7B59" w:rsidP="007C7B59">
      <w:r>
        <w:t xml:space="preserve">Primjena novih iznosa najniže i najviše naknade za bolovanje na teret HZZO i 100% osnovice za bolovanje za njegu djeteta do 7. godina starosti je za bolovanja koja započinju ili traju nakon 01.08.2025. To znači da ćemo navedene promjene primjenjivati na </w:t>
      </w:r>
      <w:r w:rsidRPr="00AF14C1">
        <w:rPr>
          <w:b/>
          <w:bCs/>
        </w:rPr>
        <w:t>obračunu plaća za 08/2025</w:t>
      </w:r>
      <w:r w:rsidR="00AF14C1">
        <w:t xml:space="preserve"> i dalje</w:t>
      </w:r>
      <w:r>
        <w:t>.</w:t>
      </w:r>
    </w:p>
    <w:p w14:paraId="1C0B6219" w14:textId="77777777" w:rsidR="00AF14C1" w:rsidRDefault="00AF14C1" w:rsidP="007C7B59"/>
    <w:p w14:paraId="6A5939B8" w14:textId="6D6094CF" w:rsidR="00A9513B" w:rsidRPr="00A9513B" w:rsidRDefault="00A9513B" w:rsidP="00A9513B">
      <w:pPr>
        <w:pStyle w:val="Naslov1"/>
        <w:rPr>
          <w:sz w:val="28"/>
          <w:szCs w:val="28"/>
        </w:rPr>
      </w:pPr>
      <w:r>
        <w:rPr>
          <w:sz w:val="28"/>
          <w:szCs w:val="28"/>
        </w:rPr>
        <w:t>Iznos n</w:t>
      </w:r>
      <w:r w:rsidRPr="00A9513B">
        <w:rPr>
          <w:sz w:val="28"/>
          <w:szCs w:val="28"/>
        </w:rPr>
        <w:t>ajniže i najviše naknade za bolovanje na teret HZZO-a</w:t>
      </w:r>
    </w:p>
    <w:p w14:paraId="4EF0D895" w14:textId="305F058E" w:rsidR="00AF14C1" w:rsidRDefault="00AF14C1" w:rsidP="007C7B59">
      <w:r>
        <w:t>Ako unutar Saop-a imate podešenu vezu prema Minimaxu za kontrolu stopa Poreza na dohodak kao i iznosa s Postavki obračuna program će automaski</w:t>
      </w:r>
      <w:r w:rsidR="008D680A">
        <w:t xml:space="preserve"> prilikom otvaranja obračuna plaće za 08/2025 i dalje raditi kontrolu ispravnosti najvišeg i najnižeg iznosa naknade plaće i ako on ne odgovara novim vrijednostima ponuditi osvježavanje navedenih podataka s novim važećim iznosima.</w:t>
      </w:r>
    </w:p>
    <w:p w14:paraId="71DE11CE" w14:textId="77777777" w:rsidR="008D680A" w:rsidRDefault="008D680A" w:rsidP="007C7B59"/>
    <w:p w14:paraId="10CAADD7" w14:textId="18343018" w:rsidR="008D680A" w:rsidRDefault="008D680A" w:rsidP="007C7B59">
      <w:r w:rsidRPr="008D680A">
        <w:rPr>
          <w:noProof/>
        </w:rPr>
        <w:drawing>
          <wp:inline distT="0" distB="0" distL="0" distR="0" wp14:anchorId="2525CAE2" wp14:editId="310050B6">
            <wp:extent cx="5140179" cy="4397071"/>
            <wp:effectExtent l="0" t="0" r="3810" b="3810"/>
            <wp:docPr id="1835115176" name="Slika 1" descr="Slika na kojoj se prikazuje tekst, elektronika, snimka zaslona, softver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115176" name="Slika 1" descr="Slika na kojoj se prikazuje tekst, elektronika, snimka zaslona, softver&#10;&#10;Sadržaj generiran uz AI možda nije točan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73461" cy="442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FB91A" w14:textId="77777777" w:rsidR="008D680A" w:rsidRDefault="008D680A" w:rsidP="007C7B59"/>
    <w:p w14:paraId="54566979" w14:textId="3F44B80E" w:rsidR="008D680A" w:rsidRDefault="008D680A" w:rsidP="007C7B59">
      <w:r>
        <w:t xml:space="preserve">Ako u Vašem programu nemate podešenu vezu prema Minimaxu za kontrolu stopa Poreza na dohodak kao i iznosa s Postavki obračuna obratite pažnju da na obračunima plaće za </w:t>
      </w:r>
      <w:r w:rsidRPr="006311D5">
        <w:rPr>
          <w:b/>
          <w:bCs/>
        </w:rPr>
        <w:t>08/2025</w:t>
      </w:r>
      <w:r>
        <w:t xml:space="preserve"> i dalje sami ažurirate nove vrijednosti najnižeg i najvišeg iznosa naknade plaće.</w:t>
      </w:r>
    </w:p>
    <w:p w14:paraId="01EF853D" w14:textId="77777777" w:rsidR="008D680A" w:rsidRDefault="008D680A" w:rsidP="007C7B59"/>
    <w:p w14:paraId="4512629D" w14:textId="7AEA31F1" w:rsidR="008D680A" w:rsidRDefault="008D680A" w:rsidP="007C7B59">
      <w:r w:rsidRPr="008D680A">
        <w:rPr>
          <w:noProof/>
        </w:rPr>
        <w:drawing>
          <wp:inline distT="0" distB="0" distL="0" distR="0" wp14:anchorId="058AD4CE" wp14:editId="42742A53">
            <wp:extent cx="5198702" cy="4472747"/>
            <wp:effectExtent l="0" t="0" r="2540" b="4445"/>
            <wp:docPr id="443717587" name="Slika 1" descr="Slika na kojoj se prikazuje tekst, snimka zaslona, softver, zaslo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717587" name="Slika 1" descr="Slika na kojoj se prikazuje tekst, snimka zaslona, softver, zaslon&#10;&#10;Sadržaj generiran uz AI možda nije točan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9296" cy="450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78C9F" w14:textId="77777777" w:rsidR="00163656" w:rsidRDefault="00163656" w:rsidP="007C7B59"/>
    <w:p w14:paraId="38FB7C17" w14:textId="23E4B249" w:rsidR="00163656" w:rsidRPr="00A9513B" w:rsidRDefault="006311D5" w:rsidP="00163656">
      <w:pPr>
        <w:pStyle w:val="Naslov1"/>
        <w:rPr>
          <w:sz w:val="28"/>
          <w:szCs w:val="28"/>
        </w:rPr>
      </w:pPr>
      <w:r w:rsidRPr="006311D5">
        <w:rPr>
          <w:sz w:val="28"/>
          <w:szCs w:val="28"/>
        </w:rPr>
        <w:t>Naknada plaće za njegu oboljelog djeteta do 7. godine</w:t>
      </w:r>
      <w:r>
        <w:rPr>
          <w:sz w:val="28"/>
          <w:szCs w:val="28"/>
        </w:rPr>
        <w:t xml:space="preserve"> života</w:t>
      </w:r>
    </w:p>
    <w:p w14:paraId="370562E6" w14:textId="4A356882" w:rsidR="00A9513B" w:rsidRDefault="00A9513B" w:rsidP="00A9513B">
      <w:r>
        <w:t xml:space="preserve">Nastavno na promjenu naknade plaće za njegu oboljelog djeteta do 7. godine godine života koja po novome iznosi </w:t>
      </w:r>
      <w:r w:rsidRPr="00B77B93">
        <w:rPr>
          <w:b/>
          <w:bCs/>
        </w:rPr>
        <w:t>100%</w:t>
      </w:r>
      <w:r>
        <w:t xml:space="preserve"> osnovice pripazite da</w:t>
      </w:r>
      <w:r w:rsidR="003614E5">
        <w:t xml:space="preserve">, za obračune plaće </w:t>
      </w:r>
      <w:r w:rsidR="003614E5" w:rsidRPr="003614E5">
        <w:rPr>
          <w:b/>
          <w:bCs/>
        </w:rPr>
        <w:t>od 08/2025</w:t>
      </w:r>
      <w:r w:rsidR="003614E5">
        <w:t xml:space="preserve"> na dalje,</w:t>
      </w:r>
      <w:r w:rsidR="00163656">
        <w:t xml:space="preserve"> samostalno</w:t>
      </w:r>
      <w:r>
        <w:t xml:space="preserve"> unutar šifrarnika vrsti obračuna</w:t>
      </w:r>
      <w:r w:rsidR="00163656">
        <w:t xml:space="preserve"> na vrsti obračuna </w:t>
      </w:r>
      <w:r w:rsidR="00163656" w:rsidRPr="003614E5">
        <w:rPr>
          <w:b/>
          <w:bCs/>
        </w:rPr>
        <w:t>koju koristite za šifru uzroka bolovanja F2 (njega člana obitelji – od 3. do 7. godine života djeteta)</w:t>
      </w:r>
      <w:r w:rsidR="00163656">
        <w:t xml:space="preserve"> napravite promjenu </w:t>
      </w:r>
      <w:r w:rsidR="003614E5">
        <w:t>postotka za refundaciju</w:t>
      </w:r>
      <w:r>
        <w:t xml:space="preserve">. </w:t>
      </w:r>
    </w:p>
    <w:p w14:paraId="1A0B82D9" w14:textId="77777777" w:rsidR="003614E5" w:rsidRDefault="003614E5" w:rsidP="00A9513B"/>
    <w:p w14:paraId="057CF4C9" w14:textId="1945538F" w:rsidR="00A9513B" w:rsidRDefault="003614E5" w:rsidP="007C7B59">
      <w:r w:rsidRPr="003614E5">
        <w:rPr>
          <w:noProof/>
        </w:rPr>
        <w:drawing>
          <wp:inline distT="0" distB="0" distL="0" distR="0" wp14:anchorId="13A3595D" wp14:editId="69DCAC62">
            <wp:extent cx="5670550" cy="1505585"/>
            <wp:effectExtent l="0" t="0" r="6350" b="0"/>
            <wp:docPr id="245205828" name="Slika 1" descr="Slika na kojoj se prikazuje tekst, softver, Font, crt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205828" name="Slika 1" descr="Slika na kojoj se prikazuje tekst, softver, Font, crta&#10;&#10;Sadržaj generiran uz AI možda nije točan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E1C31" w14:textId="040F0FC7" w:rsidR="003614E5" w:rsidRDefault="00B77B93" w:rsidP="007C7B59">
      <w:r w:rsidRPr="00B77B93">
        <w:lastRenderedPageBreak/>
        <w:drawing>
          <wp:inline distT="0" distB="0" distL="0" distR="0" wp14:anchorId="50DD07D4" wp14:editId="73CF85F6">
            <wp:extent cx="5670550" cy="648970"/>
            <wp:effectExtent l="0" t="0" r="6350" b="0"/>
            <wp:docPr id="25615885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5885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64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4D532" w14:textId="77777777" w:rsidR="003614E5" w:rsidRDefault="003614E5" w:rsidP="007C7B59"/>
    <w:p w14:paraId="7576835E" w14:textId="08AC1E4C" w:rsidR="003614E5" w:rsidRDefault="00B77B93" w:rsidP="007C7B59">
      <w:r w:rsidRPr="00B77B93">
        <w:drawing>
          <wp:inline distT="0" distB="0" distL="0" distR="0" wp14:anchorId="4E130DF2" wp14:editId="54E3928C">
            <wp:extent cx="4397121" cy="3856054"/>
            <wp:effectExtent l="0" t="0" r="3810" b="0"/>
            <wp:docPr id="1050597812" name="Slika 1" descr="Slika na kojoj se prikazuje tekst, snimka zaslona, broj, zaslo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597812" name="Slika 1" descr="Slika na kojoj se prikazuje tekst, snimka zaslona, broj, zaslon&#10;&#10;Sadržaj generiran uz AI možda nije točan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97121" cy="385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FA0EF" w14:textId="77777777" w:rsidR="003614E5" w:rsidRDefault="003614E5" w:rsidP="007C7B59"/>
    <w:p w14:paraId="734A46E8" w14:textId="4351CA25" w:rsidR="003614E5" w:rsidRDefault="003614E5" w:rsidP="007C7B59">
      <w:r>
        <w:t>Ako će Vam trebati bilo kakva pomoć oko podešavanja unutar šifrarnika Vrsti obračuna slobodno nas kotaktirajte putem portala za korisničku podršku.</w:t>
      </w:r>
      <w:bookmarkEnd w:id="0"/>
    </w:p>
    <w:sectPr w:rsidR="003614E5" w:rsidSect="003614E5">
      <w:headerReference w:type="default" r:id="rId21"/>
      <w:footerReference w:type="default" r:id="rId22"/>
      <w:pgSz w:w="11906" w:h="16838"/>
      <w:pgMar w:top="1276" w:right="1700" w:bottom="993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A60058" w14:textId="77777777" w:rsidR="002B37A8" w:rsidRDefault="002B37A8" w:rsidP="00465E95">
      <w:pPr>
        <w:spacing w:line="240" w:lineRule="auto"/>
      </w:pPr>
      <w:r>
        <w:separator/>
      </w:r>
    </w:p>
  </w:endnote>
  <w:endnote w:type="continuationSeparator" w:id="0">
    <w:p w14:paraId="497E252F" w14:textId="77777777" w:rsidR="002B37A8" w:rsidRDefault="002B37A8" w:rsidP="00465E95">
      <w:pPr>
        <w:spacing w:line="240" w:lineRule="auto"/>
      </w:pPr>
      <w:r>
        <w:continuationSeparator/>
      </w:r>
    </w:p>
  </w:endnote>
  <w:endnote w:type="continuationNotice" w:id="1">
    <w:p w14:paraId="540B55C9" w14:textId="77777777" w:rsidR="002B37A8" w:rsidRDefault="002B37A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ontserrat Light">
    <w:charset w:val="EE"/>
    <w:family w:val="auto"/>
    <w:pitch w:val="variable"/>
    <w:sig w:usb0="2000020F" w:usb1="00000003" w:usb2="00000000" w:usb3="00000000" w:csb0="00000197" w:csb1="00000000"/>
  </w:font>
  <w:font w:name="Arial Light">
    <w:altName w:val="Arial"/>
    <w:charset w:val="00"/>
    <w:family w:val="roman"/>
    <w:pitch w:val="default"/>
  </w:font>
  <w:font w:name="Bahnschrift Light">
    <w:panose1 w:val="020B0502040204020203"/>
    <w:charset w:val="EE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EDECE2" w14:textId="77777777" w:rsidR="00FB7D59" w:rsidRDefault="004D73FF">
    <w:pPr>
      <w:pStyle w:val="Podnoje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692F460" wp14:editId="6EAC6FC9">
              <wp:simplePos x="0" y="0"/>
              <wp:positionH relativeFrom="margin">
                <wp:posOffset>94615</wp:posOffset>
              </wp:positionH>
              <wp:positionV relativeFrom="paragraph">
                <wp:posOffset>-2323465</wp:posOffset>
              </wp:positionV>
              <wp:extent cx="3686175" cy="685800"/>
              <wp:effectExtent l="0" t="0" r="9525" b="0"/>
              <wp:wrapNone/>
              <wp:docPr id="62" name="Polje z besedilom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86175" cy="685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78795CE" w14:textId="0046FB17" w:rsidR="004D73FF" w:rsidRPr="00C23B72" w:rsidRDefault="00146390" w:rsidP="00D739A3">
                          <w:pPr>
                            <w:pStyle w:val="Navadni2"/>
                            <w:tabs>
                              <w:tab w:val="left" w:pos="3119"/>
                            </w:tabs>
                          </w:pPr>
                          <w:r>
                            <w:t>Datum</w:t>
                          </w:r>
                          <w:r w:rsidR="004D73FF" w:rsidRPr="00C23B72">
                            <w:tab/>
                            <w:t>Verz</w:t>
                          </w:r>
                          <w:r w:rsidR="00C91075">
                            <w:t>ija</w:t>
                          </w:r>
                        </w:p>
                        <w:p w14:paraId="178AC047" w14:textId="77777777" w:rsidR="004D73FF" w:rsidRDefault="004D73FF" w:rsidP="004D73FF">
                          <w:pPr>
                            <w:tabs>
                              <w:tab w:val="left" w:pos="3119"/>
                            </w:tabs>
                            <w:spacing w:after="40"/>
                          </w:pPr>
                        </w:p>
                        <w:p w14:paraId="40FF1F5C" w14:textId="77777777" w:rsidR="004D73FF" w:rsidRPr="007600A4" w:rsidRDefault="004D73FF" w:rsidP="00D739A3">
                          <w:pPr>
                            <w:pStyle w:val="Navadni2"/>
                            <w:tabs>
                              <w:tab w:val="left" w:pos="3119"/>
                            </w:tabs>
                          </w:pPr>
                          <w:r w:rsidRPr="00C23B72"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92F460" id="_x0000_t202" coordsize="21600,21600" o:spt="202" path="m,l,21600r21600,l21600,xe">
              <v:stroke joinstyle="miter"/>
              <v:path gradientshapeok="t" o:connecttype="rect"/>
            </v:shapetype>
            <v:shape id="Polje z besedilom 62" o:spid="_x0000_s1029" type="#_x0000_t202" style="position:absolute;margin-left:7.45pt;margin-top:-182.95pt;width:290.25pt;height:54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" fillcolor="white [3201]" stroked="f" strokeweight=".5pt">
              <v:textbox>
                <w:txbxContent>
                  <w:p w14:paraId="278795CE" w14:textId="0046FB17" w:rsidR="004D73FF" w:rsidRPr="00C23B72" w:rsidRDefault="00146390" w:rsidP="00D739A3">
                    <w:pPr>
                      <w:pStyle w:val="Navadni2"/>
                      <w:tabs>
                        <w:tab w:val="left" w:pos="3119"/>
                      </w:tabs>
                    </w:pPr>
                    <w:r>
                      <w:t>Datum</w:t>
                    </w:r>
                    <w:r w:rsidR="004D73FF" w:rsidRPr="00C23B72">
                      <w:tab/>
                      <w:t>Verz</w:t>
                    </w:r>
                    <w:r w:rsidR="00C91075">
                      <w:t>ija</w:t>
                    </w:r>
                  </w:p>
                  <w:p w14:paraId="178AC047" w14:textId="77777777" w:rsidR="004D73FF" w:rsidRDefault="004D73FF" w:rsidP="004D73FF">
                    <w:pPr>
                      <w:tabs>
                        <w:tab w:val="left" w:pos="3119"/>
                      </w:tabs>
                      <w:spacing w:after="40"/>
                    </w:pPr>
                  </w:p>
                  <w:p w14:paraId="40FF1F5C" w14:textId="77777777" w:rsidR="004D73FF" w:rsidRPr="007600A4" w:rsidRDefault="004D73FF" w:rsidP="00D739A3">
                    <w:pPr>
                      <w:pStyle w:val="Navadni2"/>
                      <w:tabs>
                        <w:tab w:val="left" w:pos="3119"/>
                      </w:tabs>
                    </w:pPr>
                    <w:r w:rsidRPr="00C23B72">
                      <w:tab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B7D59" w:rsidRPr="00F443F9">
      <w:rPr>
        <w:noProof/>
        <w:lang w:eastAsia="sk-SK"/>
      </w:rPr>
      <w:drawing>
        <wp:anchor distT="0" distB="0" distL="114300" distR="114300" simplePos="0" relativeHeight="251658243" behindDoc="0" locked="0" layoutInCell="1" allowOverlap="1" wp14:anchorId="61ABA776" wp14:editId="11444F6F">
          <wp:simplePos x="0" y="0"/>
          <wp:positionH relativeFrom="margin">
            <wp:posOffset>4143375</wp:posOffset>
          </wp:positionH>
          <wp:positionV relativeFrom="margin">
            <wp:posOffset>8376920</wp:posOffset>
          </wp:positionV>
          <wp:extent cx="1406525" cy="395605"/>
          <wp:effectExtent l="0" t="0" r="3175" b="4445"/>
          <wp:wrapThrough wrapText="bothSides">
            <wp:wrapPolygon edited="0">
              <wp:start x="293" y="0"/>
              <wp:lineTo x="0" y="1040"/>
              <wp:lineTo x="0" y="16642"/>
              <wp:lineTo x="6729" y="20803"/>
              <wp:lineTo x="7899" y="20803"/>
              <wp:lineTo x="10824" y="20803"/>
              <wp:lineTo x="21064" y="17682"/>
              <wp:lineTo x="21356" y="8321"/>
              <wp:lineTo x="21356" y="3120"/>
              <wp:lineTo x="14920" y="0"/>
              <wp:lineTo x="293" y="0"/>
            </wp:wrapPolygon>
          </wp:wrapThrough>
          <wp:docPr id="607612722" name="Slik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525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BF129E" w14:textId="77777777" w:rsidR="001359E8" w:rsidRDefault="001359E8" w:rsidP="001359E8">
    <w:pPr>
      <w:pStyle w:val="Podnoje"/>
      <w:jc w:val="right"/>
    </w:pPr>
    <w:r w:rsidRPr="00F443F9">
      <w:rPr>
        <w:noProof/>
        <w:lang w:eastAsia="sk-SK"/>
      </w:rPr>
      <w:drawing>
        <wp:anchor distT="0" distB="0" distL="114300" distR="114300" simplePos="0" relativeHeight="251658244" behindDoc="0" locked="0" layoutInCell="1" allowOverlap="1" wp14:anchorId="0DB9600C" wp14:editId="1BA6636F">
          <wp:simplePos x="0" y="0"/>
          <wp:positionH relativeFrom="margin">
            <wp:posOffset>0</wp:posOffset>
          </wp:positionH>
          <wp:positionV relativeFrom="bottomMargin">
            <wp:posOffset>461807</wp:posOffset>
          </wp:positionV>
          <wp:extent cx="786130" cy="222250"/>
          <wp:effectExtent l="0" t="0" r="0" b="6350"/>
          <wp:wrapThrough wrapText="bothSides">
            <wp:wrapPolygon edited="0">
              <wp:start x="0" y="0"/>
              <wp:lineTo x="0" y="18514"/>
              <wp:lineTo x="7328" y="20366"/>
              <wp:lineTo x="10992" y="20366"/>
              <wp:lineTo x="20937" y="16663"/>
              <wp:lineTo x="20937" y="1851"/>
              <wp:lineTo x="15179" y="0"/>
              <wp:lineTo x="0" y="0"/>
            </wp:wrapPolygon>
          </wp:wrapThrough>
          <wp:docPr id="1552990542" name="Slika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130" cy="222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  <w:r>
      <w:t xml:space="preserve"> </w:t>
    </w:r>
    <w:r w:rsidRPr="008E381E">
      <w:rPr>
        <w:color w:val="884DFF"/>
      </w:rPr>
      <w:t>/</w:t>
    </w:r>
    <w:r w:rsidRPr="008E381E">
      <w:t xml:space="preserve"> </w:t>
    </w:r>
    <w:fldSimple w:instr="NUMPAGES  \* Arabic  \* MERGEFORMAT">
      <w:r>
        <w:t>15</w:t>
      </w:r>
    </w:fldSimple>
  </w:p>
  <w:p w14:paraId="6C3A2564" w14:textId="77777777" w:rsidR="001359E8" w:rsidRDefault="001359E8" w:rsidP="001359E8">
    <w:pPr>
      <w:pStyle w:val="Podnoje"/>
      <w:ind w:right="-1277"/>
      <w:jc w:val="right"/>
    </w:pPr>
  </w:p>
  <w:p w14:paraId="3D68E251" w14:textId="77777777" w:rsidR="001359E8" w:rsidRDefault="001359E8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02345325"/>
      <w:docPartObj>
        <w:docPartGallery w:val="Page Numbers (Bottom of Page)"/>
        <w:docPartUnique/>
      </w:docPartObj>
    </w:sdtPr>
    <w:sdtContent>
      <w:p w14:paraId="477F3D36" w14:textId="77777777" w:rsidR="000E0238" w:rsidRDefault="000E0238" w:rsidP="005021EF">
        <w:pPr>
          <w:pStyle w:val="Podnoje"/>
          <w:jc w:val="right"/>
        </w:pPr>
      </w:p>
      <w:p w14:paraId="6A0A53AB" w14:textId="77777777" w:rsidR="000E0238" w:rsidRDefault="000E0238" w:rsidP="005021EF">
        <w:pPr>
          <w:pStyle w:val="Podnoje"/>
          <w:jc w:val="right"/>
        </w:pPr>
      </w:p>
      <w:p w14:paraId="53B483C6" w14:textId="2FEA3851" w:rsidR="005021EF" w:rsidRDefault="005021EF" w:rsidP="005021EF">
        <w:pPr>
          <w:pStyle w:val="Podnoje"/>
          <w:jc w:val="right"/>
        </w:pPr>
        <w:r w:rsidRPr="00F443F9">
          <w:rPr>
            <w:noProof/>
            <w:lang w:eastAsia="sk-SK"/>
          </w:rPr>
          <w:drawing>
            <wp:anchor distT="0" distB="0" distL="114300" distR="114300" simplePos="0" relativeHeight="251658245" behindDoc="0" locked="0" layoutInCell="1" allowOverlap="1" wp14:anchorId="03E941F3" wp14:editId="2693B775">
              <wp:simplePos x="0" y="0"/>
              <wp:positionH relativeFrom="margin">
                <wp:posOffset>0</wp:posOffset>
              </wp:positionH>
              <wp:positionV relativeFrom="bottomMargin">
                <wp:posOffset>461807</wp:posOffset>
              </wp:positionV>
              <wp:extent cx="786130" cy="222250"/>
              <wp:effectExtent l="0" t="0" r="0" b="6350"/>
              <wp:wrapThrough wrapText="bothSides">
                <wp:wrapPolygon edited="0">
                  <wp:start x="0" y="0"/>
                  <wp:lineTo x="0" y="18514"/>
                  <wp:lineTo x="7328" y="20366"/>
                  <wp:lineTo x="10992" y="20366"/>
                  <wp:lineTo x="20937" y="16663"/>
                  <wp:lineTo x="20937" y="1851"/>
                  <wp:lineTo x="15179" y="0"/>
                  <wp:lineTo x="0" y="0"/>
                </wp:wrapPolygon>
              </wp:wrapThrough>
              <wp:docPr id="48951339" name="Slika 4895133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86130" cy="2222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 xml:space="preserve"> </w:t>
        </w:r>
        <w:r w:rsidRPr="008E381E">
          <w:rPr>
            <w:color w:val="884DFF"/>
          </w:rPr>
          <w:t>/</w:t>
        </w:r>
        <w:r w:rsidRPr="008E381E">
          <w:t xml:space="preserve"> </w:t>
        </w:r>
        <w:fldSimple w:instr="NUMPAGES  \* Arabic  \* MERGEFORMAT">
          <w:r>
            <w:t>15</w:t>
          </w:r>
        </w:fldSimple>
      </w:p>
      <w:p w14:paraId="6D1B8108" w14:textId="24B8991D" w:rsidR="00BD1FCC" w:rsidRDefault="00000000" w:rsidP="000E0238">
        <w:pPr>
          <w:pStyle w:val="Podnoje"/>
          <w:ind w:right="-1277"/>
          <w:jc w:val="right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BB5BA" w14:textId="77777777" w:rsidR="002B37A8" w:rsidRDefault="002B37A8" w:rsidP="00465E95">
      <w:pPr>
        <w:spacing w:line="240" w:lineRule="auto"/>
      </w:pPr>
      <w:r>
        <w:separator/>
      </w:r>
    </w:p>
  </w:footnote>
  <w:footnote w:type="continuationSeparator" w:id="0">
    <w:p w14:paraId="38807100" w14:textId="77777777" w:rsidR="002B37A8" w:rsidRDefault="002B37A8" w:rsidP="00465E95">
      <w:pPr>
        <w:spacing w:line="240" w:lineRule="auto"/>
      </w:pPr>
      <w:r>
        <w:continuationSeparator/>
      </w:r>
    </w:p>
  </w:footnote>
  <w:footnote w:type="continuationNotice" w:id="1">
    <w:p w14:paraId="56E9110D" w14:textId="77777777" w:rsidR="002B37A8" w:rsidRDefault="002B37A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7B6F3D" w14:textId="77777777" w:rsidR="00465E95" w:rsidRDefault="00465E95">
    <w:pPr>
      <w:pStyle w:val="Zaglavlje"/>
    </w:pPr>
    <w:r>
      <w:rPr>
        <w:noProof/>
      </w:rPr>
      <w:drawing>
        <wp:anchor distT="0" distB="0" distL="114300" distR="114300" simplePos="0" relativeHeight="251658246" behindDoc="0" locked="0" layoutInCell="1" allowOverlap="1" wp14:anchorId="14B10B7E" wp14:editId="3BF02CB8">
          <wp:simplePos x="0" y="0"/>
          <wp:positionH relativeFrom="margin">
            <wp:posOffset>4324823</wp:posOffset>
          </wp:positionH>
          <wp:positionV relativeFrom="paragraph">
            <wp:posOffset>1748790</wp:posOffset>
          </wp:positionV>
          <wp:extent cx="2778125" cy="506095"/>
          <wp:effectExtent l="0" t="6985" r="0" b="0"/>
          <wp:wrapNone/>
          <wp:docPr id="814181836" name="Graf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2778125" cy="506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7" behindDoc="1" locked="0" layoutInCell="1" allowOverlap="1" wp14:anchorId="50FEB3B4" wp14:editId="5640DBCD">
          <wp:simplePos x="0" y="0"/>
          <wp:positionH relativeFrom="page">
            <wp:posOffset>3309620</wp:posOffset>
          </wp:positionH>
          <wp:positionV relativeFrom="paragraph">
            <wp:posOffset>4403090</wp:posOffset>
          </wp:positionV>
          <wp:extent cx="2362200" cy="2362200"/>
          <wp:effectExtent l="0" t="0" r="0" b="0"/>
          <wp:wrapNone/>
          <wp:docPr id="2016483257" name="Graf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200" cy="2362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728E6">
      <w:rPr>
        <w:noProof/>
      </w:rPr>
      <w:drawing>
        <wp:anchor distT="0" distB="0" distL="114300" distR="114300" simplePos="0" relativeHeight="251658248" behindDoc="0" locked="0" layoutInCell="1" allowOverlap="1" wp14:anchorId="17D32B03" wp14:editId="7021CF42">
          <wp:simplePos x="0" y="0"/>
          <wp:positionH relativeFrom="margin">
            <wp:posOffset>291465</wp:posOffset>
          </wp:positionH>
          <wp:positionV relativeFrom="paragraph">
            <wp:posOffset>2310130</wp:posOffset>
          </wp:positionV>
          <wp:extent cx="4011930" cy="4011930"/>
          <wp:effectExtent l="0" t="0" r="7620" b="7620"/>
          <wp:wrapNone/>
          <wp:docPr id="1328618328" name="Graf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11930" cy="4011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729AE89" wp14:editId="35197524">
              <wp:simplePos x="0" y="0"/>
              <wp:positionH relativeFrom="margin">
                <wp:posOffset>81915</wp:posOffset>
              </wp:positionH>
              <wp:positionV relativeFrom="paragraph">
                <wp:posOffset>2126615</wp:posOffset>
              </wp:positionV>
              <wp:extent cx="4410075" cy="4410075"/>
              <wp:effectExtent l="0" t="0" r="9525" b="9525"/>
              <wp:wrapNone/>
              <wp:docPr id="55" name="Pravokotnik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10075" cy="4410075"/>
                      </a:xfrm>
                      <a:prstGeom prst="rect">
                        <a:avLst/>
                      </a:prstGeom>
                      <a:solidFill>
                        <a:srgbClr val="02344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73A743" id="Pravokotnik 55" o:spid="_x0000_s1026" style="position:absolute;margin-left:6.45pt;margin-top:167.45pt;width:347.25pt;height:347.2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" fillcolor="#023444" stroked="f" strokeweight="1pt">
              <w10:wrap anchorx="margin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2CAFC8D6" wp14:editId="7DEA2E6D">
          <wp:simplePos x="0" y="0"/>
          <wp:positionH relativeFrom="page">
            <wp:posOffset>-1905</wp:posOffset>
          </wp:positionH>
          <wp:positionV relativeFrom="paragraph">
            <wp:posOffset>-454660</wp:posOffset>
          </wp:positionV>
          <wp:extent cx="7557587" cy="4630109"/>
          <wp:effectExtent l="0" t="0" r="5715" b="0"/>
          <wp:wrapNone/>
          <wp:docPr id="1816927049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6" name="Obrázek 276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040" b="4040"/>
                  <a:stretch>
                    <a:fillRect/>
                  </a:stretch>
                </pic:blipFill>
                <pic:spPr bwMode="auto">
                  <a:xfrm>
                    <a:off x="0" y="0"/>
                    <a:ext cx="7557587" cy="463010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59F12" w14:textId="72A3B4E7" w:rsidR="00BD1FCC" w:rsidRDefault="00BD1FCC">
    <w:pPr>
      <w:pStyle w:val="Zaglavlje"/>
    </w:pPr>
    <w:r>
      <w:rPr>
        <w:noProof/>
      </w:rPr>
      <w:drawing>
        <wp:anchor distT="0" distB="0" distL="114300" distR="114300" simplePos="0" relativeHeight="251658249" behindDoc="0" locked="0" layoutInCell="1" allowOverlap="1" wp14:anchorId="3A46B549" wp14:editId="2C9C00E9">
          <wp:simplePos x="0" y="0"/>
          <wp:positionH relativeFrom="rightMargin">
            <wp:posOffset>-1602747</wp:posOffset>
          </wp:positionH>
          <wp:positionV relativeFrom="paragraph">
            <wp:posOffset>3908817</wp:posOffset>
          </wp:positionV>
          <wp:extent cx="4140000" cy="752400"/>
          <wp:effectExtent l="0" t="1587" r="0" b="0"/>
          <wp:wrapNone/>
          <wp:docPr id="95522763" name="Grafika 955227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4140000" cy="7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0896A696"/>
    <w:lvl w:ilvl="0">
      <w:start w:val="1"/>
      <w:numFmt w:val="decimal"/>
      <w:pStyle w:val="Brojevi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FF6CF3"/>
    <w:multiLevelType w:val="hybridMultilevel"/>
    <w:tmpl w:val="03704EE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6B732A"/>
    <w:multiLevelType w:val="hybridMultilevel"/>
    <w:tmpl w:val="D3A04E6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383CD3"/>
    <w:multiLevelType w:val="hybridMultilevel"/>
    <w:tmpl w:val="89B08B74"/>
    <w:lvl w:ilvl="0" w:tplc="5492FA7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8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5E72990"/>
    <w:multiLevelType w:val="hybridMultilevel"/>
    <w:tmpl w:val="7C0EC5AE"/>
    <w:lvl w:ilvl="0" w:tplc="041A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 w15:restartNumberingAfterBreak="0">
    <w:nsid w:val="0D1D55B3"/>
    <w:multiLevelType w:val="hybridMultilevel"/>
    <w:tmpl w:val="E5BE254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52E10"/>
    <w:multiLevelType w:val="hybridMultilevel"/>
    <w:tmpl w:val="3E906908"/>
    <w:lvl w:ilvl="0" w:tplc="F8D830C4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326812"/>
    <w:multiLevelType w:val="hybridMultilevel"/>
    <w:tmpl w:val="3DC2A40A"/>
    <w:lvl w:ilvl="0" w:tplc="843EA48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1727C3"/>
    <w:multiLevelType w:val="multilevel"/>
    <w:tmpl w:val="EBBACE72"/>
    <w:lvl w:ilvl="0">
      <w:start w:val="2"/>
      <w:numFmt w:val="decimal"/>
      <w:pStyle w:val="MSTNadpis1-slovan"/>
      <w:suff w:val="space"/>
      <w:lvlText w:val="%1."/>
      <w:lvlJc w:val="left"/>
      <w:rPr>
        <w:rFonts w:ascii="Century Gothic" w:hAnsi="Century Gothic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23444"/>
        <w:spacing w:val="0"/>
        <w:kern w:val="0"/>
        <w:position w:val="0"/>
        <w:sz w:val="50"/>
        <w:szCs w:val="5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MSTNadpis2-slovan"/>
      <w:suff w:val="space"/>
      <w:lvlText w:val="%1.%2."/>
      <w:lvlJc w:val="left"/>
      <w:pPr>
        <w:ind w:left="-4480" w:hanging="340"/>
      </w:pPr>
      <w:rPr>
        <w:rFonts w:hint="default"/>
        <w:specVanish w:val="0"/>
      </w:rPr>
    </w:lvl>
    <w:lvl w:ilvl="2">
      <w:start w:val="1"/>
      <w:numFmt w:val="decimal"/>
      <w:pStyle w:val="MSTNadpis3-slovan"/>
      <w:suff w:val="space"/>
      <w:lvlText w:val="%1.%2.%3."/>
      <w:lvlJc w:val="left"/>
      <w:rPr>
        <w:rFonts w:ascii="Century Gothic" w:hAnsi="Century Gothic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MSTNadpis4-slovan"/>
      <w:suff w:val="space"/>
      <w:lvlText w:val="%1.%2.%3.%4."/>
      <w:lvlJc w:val="left"/>
      <w:rPr>
        <w:rFonts w:ascii="Century Gothic" w:hAnsi="Century Gothic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MSTNadpis5-slovan"/>
      <w:suff w:val="space"/>
      <w:lvlText w:val="%1.%2.%3.%4.%5."/>
      <w:lvlJc w:val="left"/>
      <w:rPr>
        <w:rFonts w:asciiTheme="majorHAnsi" w:hAnsiTheme="majorHAnsi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Text w:val="%1.%2.%3.%4.%5.%6."/>
      <w:lvlJc w:val="left"/>
      <w:pPr>
        <w:ind w:left="-2084" w:hanging="936"/>
      </w:pPr>
      <w:rPr>
        <w:rFonts w:cs="Arial" w:hint="default"/>
      </w:rPr>
    </w:lvl>
    <w:lvl w:ilvl="6">
      <w:start w:val="1"/>
      <w:numFmt w:val="decimal"/>
      <w:lvlText w:val="%1.%2.%3.%4.%5.%6.%7."/>
      <w:lvlJc w:val="left"/>
      <w:pPr>
        <w:ind w:left="-1580" w:hanging="1080"/>
      </w:pPr>
      <w:rPr>
        <w:rFonts w:cs="Arial" w:hint="default"/>
      </w:rPr>
    </w:lvl>
    <w:lvl w:ilvl="7">
      <w:start w:val="1"/>
      <w:numFmt w:val="decimal"/>
      <w:lvlText w:val="%1.%2.%3.%4.%5.%6.%7.%8."/>
      <w:lvlJc w:val="left"/>
      <w:pPr>
        <w:ind w:left="-1076" w:hanging="1224"/>
      </w:pPr>
      <w:rPr>
        <w:rFonts w:cs="Arial" w:hint="default"/>
      </w:rPr>
    </w:lvl>
    <w:lvl w:ilvl="8">
      <w:start w:val="1"/>
      <w:numFmt w:val="decimal"/>
      <w:lvlText w:val="%1.%2.%3.%4.%5.%6.%7.%8.%9."/>
      <w:lvlJc w:val="left"/>
      <w:pPr>
        <w:ind w:left="-500" w:hanging="1440"/>
      </w:pPr>
      <w:rPr>
        <w:rFonts w:cs="Arial" w:hint="default"/>
      </w:rPr>
    </w:lvl>
  </w:abstractNum>
  <w:abstractNum w:abstractNumId="9" w15:restartNumberingAfterBreak="0">
    <w:nsid w:val="155C255E"/>
    <w:multiLevelType w:val="multilevel"/>
    <w:tmpl w:val="5EB0E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92F509B"/>
    <w:multiLevelType w:val="multilevel"/>
    <w:tmpl w:val="164A7DF8"/>
    <w:lvl w:ilvl="0">
      <w:numFmt w:val="decimalZero"/>
      <w:lvlText w:val="%1.0"/>
      <w:lvlJc w:val="left"/>
      <w:pPr>
        <w:ind w:left="690" w:hanging="69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98" w:hanging="6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1" w15:restartNumberingAfterBreak="0">
    <w:nsid w:val="1936509E"/>
    <w:multiLevelType w:val="hybridMultilevel"/>
    <w:tmpl w:val="1A8A718E"/>
    <w:lvl w:ilvl="0" w:tplc="843EA48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435CAB"/>
    <w:multiLevelType w:val="hybridMultilevel"/>
    <w:tmpl w:val="B2F8858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8231D8"/>
    <w:multiLevelType w:val="hybridMultilevel"/>
    <w:tmpl w:val="B7803ED8"/>
    <w:lvl w:ilvl="0" w:tplc="23E0B06C">
      <w:start w:val="2021"/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BA12C4"/>
    <w:multiLevelType w:val="hybridMultilevel"/>
    <w:tmpl w:val="62C2189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6C032D"/>
    <w:multiLevelType w:val="multilevel"/>
    <w:tmpl w:val="0D0CF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8C36D0F"/>
    <w:multiLevelType w:val="multilevel"/>
    <w:tmpl w:val="E6F617BA"/>
    <w:lvl w:ilvl="0">
      <w:start w:val="1"/>
      <w:numFmt w:val="decimal"/>
      <w:pStyle w:val="Naslov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Naslov2"/>
      <w:suff w:val="space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Naslov3"/>
      <w:suff w:val="space"/>
      <w:lvlText w:val="%1.%2.%3"/>
      <w:lvlJc w:val="left"/>
      <w:pPr>
        <w:ind w:left="567" w:hanging="567"/>
      </w:pPr>
    </w:lvl>
    <w:lvl w:ilvl="3">
      <w:start w:val="1"/>
      <w:numFmt w:val="decimal"/>
      <w:lvlRestart w:val="1"/>
      <w:pStyle w:val="Naslov4"/>
      <w:suff w:val="space"/>
      <w:lvlText w:val="%1.%2.%3.%4"/>
      <w:lvlJc w:val="left"/>
      <w:pPr>
        <w:ind w:left="737" w:hanging="73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pStyle w:val="Natevanje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NatevanjeA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9105865"/>
    <w:multiLevelType w:val="hybridMultilevel"/>
    <w:tmpl w:val="ABA0AED6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1A5A62"/>
    <w:multiLevelType w:val="hybridMultilevel"/>
    <w:tmpl w:val="5B44D2A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E67639"/>
    <w:multiLevelType w:val="multilevel"/>
    <w:tmpl w:val="768EB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F166184"/>
    <w:multiLevelType w:val="hybridMultilevel"/>
    <w:tmpl w:val="C54EEC32"/>
    <w:lvl w:ilvl="0" w:tplc="D08AD9A8">
      <w:start w:val="1"/>
      <w:numFmt w:val="bullet"/>
      <w:pStyle w:val="Odlomakpopisa"/>
      <w:lvlText w:val=""/>
      <w:lvlJc w:val="left"/>
      <w:pPr>
        <w:ind w:left="720" w:hanging="360"/>
      </w:pPr>
      <w:rPr>
        <w:rFonts w:ascii="Wingdings" w:hAnsi="Wingdings" w:hint="default"/>
        <w:color w:val="023444"/>
        <w:sz w:val="1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pStyle w:val="Odlomakpopisa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634036"/>
    <w:multiLevelType w:val="multilevel"/>
    <w:tmpl w:val="4C98B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48B3A74"/>
    <w:multiLevelType w:val="multilevel"/>
    <w:tmpl w:val="73FC1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4B80ADD"/>
    <w:multiLevelType w:val="hybridMultilevel"/>
    <w:tmpl w:val="98CAE2E4"/>
    <w:lvl w:ilvl="0" w:tplc="09729B6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1C6C0B"/>
    <w:multiLevelType w:val="hybridMultilevel"/>
    <w:tmpl w:val="54DA7EBE"/>
    <w:lvl w:ilvl="0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C5927C5"/>
    <w:multiLevelType w:val="hybridMultilevel"/>
    <w:tmpl w:val="B056822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CD5EA1"/>
    <w:multiLevelType w:val="hybridMultilevel"/>
    <w:tmpl w:val="2A22E448"/>
    <w:lvl w:ilvl="0" w:tplc="5492FA7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8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FB931FF"/>
    <w:multiLevelType w:val="hybridMultilevel"/>
    <w:tmpl w:val="925AFCF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784CAB"/>
    <w:multiLevelType w:val="hybridMultilevel"/>
    <w:tmpl w:val="EF3C4EF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EC6907"/>
    <w:multiLevelType w:val="hybridMultilevel"/>
    <w:tmpl w:val="1BDE6AA8"/>
    <w:lvl w:ilvl="0" w:tplc="041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0" w15:restartNumberingAfterBreak="0">
    <w:nsid w:val="54B44464"/>
    <w:multiLevelType w:val="hybridMultilevel"/>
    <w:tmpl w:val="F826561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184004"/>
    <w:multiLevelType w:val="hybridMultilevel"/>
    <w:tmpl w:val="390CEF8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E00E4B"/>
    <w:multiLevelType w:val="hybridMultilevel"/>
    <w:tmpl w:val="00480BB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184081"/>
    <w:multiLevelType w:val="multilevel"/>
    <w:tmpl w:val="C7188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BF63C61"/>
    <w:multiLevelType w:val="hybridMultilevel"/>
    <w:tmpl w:val="444EECE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E30755"/>
    <w:multiLevelType w:val="hybridMultilevel"/>
    <w:tmpl w:val="55E24C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68F53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0A5F60"/>
    <w:multiLevelType w:val="hybridMultilevel"/>
    <w:tmpl w:val="824E68B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F63F06"/>
    <w:multiLevelType w:val="multilevel"/>
    <w:tmpl w:val="171C0022"/>
    <w:styleLink w:val="Styl1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Restart w:val="1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6CEC7888"/>
    <w:multiLevelType w:val="hybridMultilevel"/>
    <w:tmpl w:val="A56CD30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5E77F9"/>
    <w:multiLevelType w:val="hybridMultilevel"/>
    <w:tmpl w:val="A5A08DF0"/>
    <w:lvl w:ilvl="0" w:tplc="89B2D9BC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AB6A22"/>
    <w:multiLevelType w:val="hybridMultilevel"/>
    <w:tmpl w:val="BE2AE91A"/>
    <w:lvl w:ilvl="0" w:tplc="54187228">
      <w:start w:val="1"/>
      <w:numFmt w:val="decimal"/>
      <w:pStyle w:val="SUBHDL2"/>
      <w:lvlText w:val="%1."/>
      <w:lvlJc w:val="left"/>
      <w:pPr>
        <w:ind w:left="737" w:hanging="28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B645B5"/>
    <w:multiLevelType w:val="multilevel"/>
    <w:tmpl w:val="FB708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D52142A"/>
    <w:multiLevelType w:val="multilevel"/>
    <w:tmpl w:val="171C0022"/>
    <w:numStyleLink w:val="Styl1"/>
  </w:abstractNum>
  <w:abstractNum w:abstractNumId="43" w15:restartNumberingAfterBreak="0">
    <w:nsid w:val="7F970965"/>
    <w:multiLevelType w:val="hybridMultilevel"/>
    <w:tmpl w:val="0E8687C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3124293">
    <w:abstractNumId w:val="20"/>
  </w:num>
  <w:num w:numId="2" w16cid:durableId="354697124">
    <w:abstractNumId w:val="16"/>
  </w:num>
  <w:num w:numId="3" w16cid:durableId="385954231">
    <w:abstractNumId w:val="37"/>
  </w:num>
  <w:num w:numId="4" w16cid:durableId="920676999">
    <w:abstractNumId w:val="42"/>
    <w:lvlOverride w:ilvl="0">
      <w:lvl w:ilvl="0">
        <w:start w:val="1"/>
        <w:numFmt w:val="decimal"/>
        <w:lvlText w:val="%1."/>
        <w:lvlJc w:val="left"/>
        <w:pPr>
          <w:ind w:left="284" w:hanging="284"/>
        </w:pPr>
        <w:rPr>
          <w:rFonts w:hint="default"/>
        </w:rPr>
      </w:lvl>
    </w:lvlOverride>
  </w:num>
  <w:num w:numId="5" w16cid:durableId="1500347434">
    <w:abstractNumId w:val="8"/>
  </w:num>
  <w:num w:numId="6" w16cid:durableId="174090083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34069798">
    <w:abstractNumId w:val="10"/>
  </w:num>
  <w:num w:numId="8" w16cid:durableId="1941064357">
    <w:abstractNumId w:val="40"/>
  </w:num>
  <w:num w:numId="9" w16cid:durableId="542984798">
    <w:abstractNumId w:val="3"/>
  </w:num>
  <w:num w:numId="10" w16cid:durableId="1050685508">
    <w:abstractNumId w:val="26"/>
  </w:num>
  <w:num w:numId="11" w16cid:durableId="155809918">
    <w:abstractNumId w:val="2"/>
  </w:num>
  <w:num w:numId="12" w16cid:durableId="1917858110">
    <w:abstractNumId w:val="34"/>
  </w:num>
  <w:num w:numId="13" w16cid:durableId="1506893743">
    <w:abstractNumId w:val="5"/>
  </w:num>
  <w:num w:numId="14" w16cid:durableId="699479185">
    <w:abstractNumId w:val="35"/>
  </w:num>
  <w:num w:numId="15" w16cid:durableId="97455105">
    <w:abstractNumId w:val="24"/>
  </w:num>
  <w:num w:numId="16" w16cid:durableId="550505388">
    <w:abstractNumId w:val="13"/>
  </w:num>
  <w:num w:numId="17" w16cid:durableId="225916272">
    <w:abstractNumId w:val="18"/>
  </w:num>
  <w:num w:numId="18" w16cid:durableId="1177036103">
    <w:abstractNumId w:val="39"/>
  </w:num>
  <w:num w:numId="19" w16cid:durableId="42021162">
    <w:abstractNumId w:val="7"/>
  </w:num>
  <w:num w:numId="20" w16cid:durableId="779299542">
    <w:abstractNumId w:val="11"/>
  </w:num>
  <w:num w:numId="21" w16cid:durableId="1153370136">
    <w:abstractNumId w:val="27"/>
  </w:num>
  <w:num w:numId="22" w16cid:durableId="883249707">
    <w:abstractNumId w:val="12"/>
  </w:num>
  <w:num w:numId="23" w16cid:durableId="1241795580">
    <w:abstractNumId w:val="17"/>
  </w:num>
  <w:num w:numId="24" w16cid:durableId="1015499929">
    <w:abstractNumId w:val="31"/>
  </w:num>
  <w:num w:numId="25" w16cid:durableId="1855069938">
    <w:abstractNumId w:val="28"/>
  </w:num>
  <w:num w:numId="26" w16cid:durableId="2046829832">
    <w:abstractNumId w:val="30"/>
  </w:num>
  <w:num w:numId="27" w16cid:durableId="1097943431">
    <w:abstractNumId w:val="1"/>
  </w:num>
  <w:num w:numId="28" w16cid:durableId="858665089">
    <w:abstractNumId w:val="6"/>
  </w:num>
  <w:num w:numId="29" w16cid:durableId="492138449">
    <w:abstractNumId w:val="43"/>
  </w:num>
  <w:num w:numId="30" w16cid:durableId="1840346236">
    <w:abstractNumId w:val="0"/>
  </w:num>
  <w:num w:numId="31" w16cid:durableId="1556041524">
    <w:abstractNumId w:val="25"/>
  </w:num>
  <w:num w:numId="32" w16cid:durableId="1995064061">
    <w:abstractNumId w:val="16"/>
  </w:num>
  <w:num w:numId="33" w16cid:durableId="9393657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667055123">
    <w:abstractNumId w:val="33"/>
  </w:num>
  <w:num w:numId="35" w16cid:durableId="1767769211">
    <w:abstractNumId w:val="9"/>
  </w:num>
  <w:num w:numId="36" w16cid:durableId="1387945488">
    <w:abstractNumId w:val="19"/>
  </w:num>
  <w:num w:numId="37" w16cid:durableId="1779762718">
    <w:abstractNumId w:val="36"/>
  </w:num>
  <w:num w:numId="38" w16cid:durableId="596257893">
    <w:abstractNumId w:val="22"/>
  </w:num>
  <w:num w:numId="39" w16cid:durableId="66146646">
    <w:abstractNumId w:val="4"/>
  </w:num>
  <w:num w:numId="40" w16cid:durableId="1054894466">
    <w:abstractNumId w:val="21"/>
  </w:num>
  <w:num w:numId="41" w16cid:durableId="1428236417">
    <w:abstractNumId w:val="15"/>
  </w:num>
  <w:num w:numId="42" w16cid:durableId="1756633421">
    <w:abstractNumId w:val="41"/>
  </w:num>
  <w:num w:numId="43" w16cid:durableId="1793283429">
    <w:abstractNumId w:val="38"/>
  </w:num>
  <w:num w:numId="44" w16cid:durableId="159008490">
    <w:abstractNumId w:val="29"/>
  </w:num>
  <w:num w:numId="45" w16cid:durableId="17139169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365831640">
    <w:abstractNumId w:val="23"/>
  </w:num>
  <w:num w:numId="47" w16cid:durableId="758716587">
    <w:abstractNumId w:val="14"/>
  </w:num>
  <w:num w:numId="48" w16cid:durableId="1487360340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attachedTemplate r:id="rId1"/>
  <w:documentProtection w:edit="readOnly"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D7B"/>
    <w:rsid w:val="000011DA"/>
    <w:rsid w:val="00004076"/>
    <w:rsid w:val="00010A4D"/>
    <w:rsid w:val="00011A1E"/>
    <w:rsid w:val="000124EB"/>
    <w:rsid w:val="0001343D"/>
    <w:rsid w:val="00014BF2"/>
    <w:rsid w:val="000154BA"/>
    <w:rsid w:val="00021AD6"/>
    <w:rsid w:val="000220EC"/>
    <w:rsid w:val="00022989"/>
    <w:rsid w:val="000238C7"/>
    <w:rsid w:val="00023FA1"/>
    <w:rsid w:val="00026D94"/>
    <w:rsid w:val="00027AF9"/>
    <w:rsid w:val="00030415"/>
    <w:rsid w:val="000313ED"/>
    <w:rsid w:val="00036A17"/>
    <w:rsid w:val="000379AE"/>
    <w:rsid w:val="00037EAE"/>
    <w:rsid w:val="00037F3B"/>
    <w:rsid w:val="00041402"/>
    <w:rsid w:val="000436B1"/>
    <w:rsid w:val="00050171"/>
    <w:rsid w:val="00051D07"/>
    <w:rsid w:val="00053C75"/>
    <w:rsid w:val="00054CFC"/>
    <w:rsid w:val="00055754"/>
    <w:rsid w:val="00056336"/>
    <w:rsid w:val="00057CA6"/>
    <w:rsid w:val="000630F6"/>
    <w:rsid w:val="00067B71"/>
    <w:rsid w:val="00077089"/>
    <w:rsid w:val="000811C6"/>
    <w:rsid w:val="00082797"/>
    <w:rsid w:val="00084740"/>
    <w:rsid w:val="000852D1"/>
    <w:rsid w:val="000865AB"/>
    <w:rsid w:val="000905CD"/>
    <w:rsid w:val="0009722F"/>
    <w:rsid w:val="00097476"/>
    <w:rsid w:val="000A0678"/>
    <w:rsid w:val="000A577D"/>
    <w:rsid w:val="000A76B7"/>
    <w:rsid w:val="000C1C5C"/>
    <w:rsid w:val="000C441C"/>
    <w:rsid w:val="000D2EFC"/>
    <w:rsid w:val="000D384A"/>
    <w:rsid w:val="000D594C"/>
    <w:rsid w:val="000E0238"/>
    <w:rsid w:val="000F0D05"/>
    <w:rsid w:val="000F2BB1"/>
    <w:rsid w:val="000F3322"/>
    <w:rsid w:val="000F7747"/>
    <w:rsid w:val="0010119F"/>
    <w:rsid w:val="00101E1D"/>
    <w:rsid w:val="0010218C"/>
    <w:rsid w:val="001032E5"/>
    <w:rsid w:val="001034F6"/>
    <w:rsid w:val="001039BD"/>
    <w:rsid w:val="00105699"/>
    <w:rsid w:val="001147E4"/>
    <w:rsid w:val="00115E3D"/>
    <w:rsid w:val="00117FB9"/>
    <w:rsid w:val="00124148"/>
    <w:rsid w:val="00131E96"/>
    <w:rsid w:val="00132A14"/>
    <w:rsid w:val="0013587C"/>
    <w:rsid w:val="001359E8"/>
    <w:rsid w:val="001422EC"/>
    <w:rsid w:val="00143E96"/>
    <w:rsid w:val="001460D5"/>
    <w:rsid w:val="00146390"/>
    <w:rsid w:val="00146AD6"/>
    <w:rsid w:val="0014744E"/>
    <w:rsid w:val="001546CD"/>
    <w:rsid w:val="001619EF"/>
    <w:rsid w:val="0016334C"/>
    <w:rsid w:val="00163656"/>
    <w:rsid w:val="001661F2"/>
    <w:rsid w:val="0017059E"/>
    <w:rsid w:val="00172DEB"/>
    <w:rsid w:val="00173193"/>
    <w:rsid w:val="001738C0"/>
    <w:rsid w:val="00177475"/>
    <w:rsid w:val="00182841"/>
    <w:rsid w:val="00183977"/>
    <w:rsid w:val="001867C9"/>
    <w:rsid w:val="00197E47"/>
    <w:rsid w:val="001A46DE"/>
    <w:rsid w:val="001A7115"/>
    <w:rsid w:val="001A72ED"/>
    <w:rsid w:val="001B1109"/>
    <w:rsid w:val="001B2331"/>
    <w:rsid w:val="001B5261"/>
    <w:rsid w:val="001B5A97"/>
    <w:rsid w:val="001C2206"/>
    <w:rsid w:val="001C2F25"/>
    <w:rsid w:val="001C32B9"/>
    <w:rsid w:val="001C4D7E"/>
    <w:rsid w:val="001C6D57"/>
    <w:rsid w:val="001D17A8"/>
    <w:rsid w:val="001D634F"/>
    <w:rsid w:val="001E00E5"/>
    <w:rsid w:val="001E26EE"/>
    <w:rsid w:val="001E3038"/>
    <w:rsid w:val="001E3868"/>
    <w:rsid w:val="001E3D30"/>
    <w:rsid w:val="001E4A8A"/>
    <w:rsid w:val="001E4CB3"/>
    <w:rsid w:val="001E597E"/>
    <w:rsid w:val="001E7038"/>
    <w:rsid w:val="001E7ECF"/>
    <w:rsid w:val="001F1604"/>
    <w:rsid w:val="001F2ABD"/>
    <w:rsid w:val="00200509"/>
    <w:rsid w:val="002007F7"/>
    <w:rsid w:val="00200828"/>
    <w:rsid w:val="0020207D"/>
    <w:rsid w:val="00202936"/>
    <w:rsid w:val="0020346A"/>
    <w:rsid w:val="00205FFF"/>
    <w:rsid w:val="00207567"/>
    <w:rsid w:val="00210829"/>
    <w:rsid w:val="00213661"/>
    <w:rsid w:val="002178E0"/>
    <w:rsid w:val="002179EB"/>
    <w:rsid w:val="00221EF5"/>
    <w:rsid w:val="002275BD"/>
    <w:rsid w:val="002311BB"/>
    <w:rsid w:val="00231C79"/>
    <w:rsid w:val="00237E7A"/>
    <w:rsid w:val="00237F5F"/>
    <w:rsid w:val="002414F4"/>
    <w:rsid w:val="00243AF6"/>
    <w:rsid w:val="00244A66"/>
    <w:rsid w:val="00255C93"/>
    <w:rsid w:val="00260F01"/>
    <w:rsid w:val="00263835"/>
    <w:rsid w:val="00263A44"/>
    <w:rsid w:val="002677D1"/>
    <w:rsid w:val="00267A63"/>
    <w:rsid w:val="00276B51"/>
    <w:rsid w:val="00276D59"/>
    <w:rsid w:val="002827F0"/>
    <w:rsid w:val="0028501A"/>
    <w:rsid w:val="00285A9C"/>
    <w:rsid w:val="002905DA"/>
    <w:rsid w:val="0029334F"/>
    <w:rsid w:val="00293A34"/>
    <w:rsid w:val="00294709"/>
    <w:rsid w:val="0029600E"/>
    <w:rsid w:val="002A2A23"/>
    <w:rsid w:val="002A54EE"/>
    <w:rsid w:val="002A5634"/>
    <w:rsid w:val="002A5B85"/>
    <w:rsid w:val="002B243C"/>
    <w:rsid w:val="002B30A7"/>
    <w:rsid w:val="002B37A8"/>
    <w:rsid w:val="002B443A"/>
    <w:rsid w:val="002B6EF9"/>
    <w:rsid w:val="002C1F5E"/>
    <w:rsid w:val="002C2C1D"/>
    <w:rsid w:val="002C5088"/>
    <w:rsid w:val="002D58D3"/>
    <w:rsid w:val="002E21DB"/>
    <w:rsid w:val="002E3846"/>
    <w:rsid w:val="002E3B17"/>
    <w:rsid w:val="002E3CE0"/>
    <w:rsid w:val="002E6641"/>
    <w:rsid w:val="002E6A8E"/>
    <w:rsid w:val="002F03E0"/>
    <w:rsid w:val="002F2C03"/>
    <w:rsid w:val="002F3D71"/>
    <w:rsid w:val="002F507D"/>
    <w:rsid w:val="002F6A94"/>
    <w:rsid w:val="0030055B"/>
    <w:rsid w:val="003078AA"/>
    <w:rsid w:val="0031383F"/>
    <w:rsid w:val="00315C50"/>
    <w:rsid w:val="00316669"/>
    <w:rsid w:val="00320FBE"/>
    <w:rsid w:val="00322485"/>
    <w:rsid w:val="0032345E"/>
    <w:rsid w:val="00323CF5"/>
    <w:rsid w:val="00324B27"/>
    <w:rsid w:val="00326338"/>
    <w:rsid w:val="00332CE6"/>
    <w:rsid w:val="003334B2"/>
    <w:rsid w:val="00333BAA"/>
    <w:rsid w:val="00334D98"/>
    <w:rsid w:val="003414FD"/>
    <w:rsid w:val="00342D04"/>
    <w:rsid w:val="003447EF"/>
    <w:rsid w:val="003449F0"/>
    <w:rsid w:val="00346E9B"/>
    <w:rsid w:val="003500B5"/>
    <w:rsid w:val="00352DD0"/>
    <w:rsid w:val="00354B8D"/>
    <w:rsid w:val="00354F2F"/>
    <w:rsid w:val="0035708C"/>
    <w:rsid w:val="003574E1"/>
    <w:rsid w:val="003614E5"/>
    <w:rsid w:val="00367BC0"/>
    <w:rsid w:val="00371646"/>
    <w:rsid w:val="00371E82"/>
    <w:rsid w:val="00375A02"/>
    <w:rsid w:val="003762C8"/>
    <w:rsid w:val="0038219E"/>
    <w:rsid w:val="00382762"/>
    <w:rsid w:val="00385EDB"/>
    <w:rsid w:val="00385F89"/>
    <w:rsid w:val="003871CF"/>
    <w:rsid w:val="0039044D"/>
    <w:rsid w:val="0039168E"/>
    <w:rsid w:val="0039261B"/>
    <w:rsid w:val="0039374E"/>
    <w:rsid w:val="003964DF"/>
    <w:rsid w:val="003A1F38"/>
    <w:rsid w:val="003A26A8"/>
    <w:rsid w:val="003A4AC0"/>
    <w:rsid w:val="003A4BB2"/>
    <w:rsid w:val="003B0E7F"/>
    <w:rsid w:val="003B35FD"/>
    <w:rsid w:val="003B6CC8"/>
    <w:rsid w:val="003C7971"/>
    <w:rsid w:val="003D4DA7"/>
    <w:rsid w:val="003D7C4F"/>
    <w:rsid w:val="003E16A9"/>
    <w:rsid w:val="003E4FCC"/>
    <w:rsid w:val="003F1FD9"/>
    <w:rsid w:val="003F6180"/>
    <w:rsid w:val="003F7184"/>
    <w:rsid w:val="004021D2"/>
    <w:rsid w:val="00403447"/>
    <w:rsid w:val="00403456"/>
    <w:rsid w:val="004054F0"/>
    <w:rsid w:val="004063E6"/>
    <w:rsid w:val="00410C2F"/>
    <w:rsid w:val="00412AA7"/>
    <w:rsid w:val="00414C36"/>
    <w:rsid w:val="00415178"/>
    <w:rsid w:val="004160FE"/>
    <w:rsid w:val="004163BE"/>
    <w:rsid w:val="00417223"/>
    <w:rsid w:val="00424B87"/>
    <w:rsid w:val="00425E7C"/>
    <w:rsid w:val="004264DD"/>
    <w:rsid w:val="00427941"/>
    <w:rsid w:val="004307AF"/>
    <w:rsid w:val="004307E0"/>
    <w:rsid w:val="0043080D"/>
    <w:rsid w:val="00430B64"/>
    <w:rsid w:val="004313D5"/>
    <w:rsid w:val="00431F6C"/>
    <w:rsid w:val="00432889"/>
    <w:rsid w:val="00434BB4"/>
    <w:rsid w:val="00437C4D"/>
    <w:rsid w:val="00440C0B"/>
    <w:rsid w:val="00443FD3"/>
    <w:rsid w:val="00444187"/>
    <w:rsid w:val="0044457E"/>
    <w:rsid w:val="004449FC"/>
    <w:rsid w:val="0044552C"/>
    <w:rsid w:val="00446F3A"/>
    <w:rsid w:val="00447EC0"/>
    <w:rsid w:val="0045469A"/>
    <w:rsid w:val="00460552"/>
    <w:rsid w:val="00460FC7"/>
    <w:rsid w:val="00465E95"/>
    <w:rsid w:val="004707BD"/>
    <w:rsid w:val="004721D5"/>
    <w:rsid w:val="00472F37"/>
    <w:rsid w:val="00476EBD"/>
    <w:rsid w:val="00482029"/>
    <w:rsid w:val="00484BE8"/>
    <w:rsid w:val="0049011F"/>
    <w:rsid w:val="00490764"/>
    <w:rsid w:val="00492C76"/>
    <w:rsid w:val="004938E7"/>
    <w:rsid w:val="004A512D"/>
    <w:rsid w:val="004A5E51"/>
    <w:rsid w:val="004A62DA"/>
    <w:rsid w:val="004B087B"/>
    <w:rsid w:val="004B1E7A"/>
    <w:rsid w:val="004B320F"/>
    <w:rsid w:val="004C09CA"/>
    <w:rsid w:val="004C409C"/>
    <w:rsid w:val="004C4FC4"/>
    <w:rsid w:val="004C58D0"/>
    <w:rsid w:val="004C7255"/>
    <w:rsid w:val="004C75B6"/>
    <w:rsid w:val="004D410C"/>
    <w:rsid w:val="004D73FF"/>
    <w:rsid w:val="004E1685"/>
    <w:rsid w:val="004F197D"/>
    <w:rsid w:val="004F47CC"/>
    <w:rsid w:val="005021EF"/>
    <w:rsid w:val="00504EC1"/>
    <w:rsid w:val="005068B2"/>
    <w:rsid w:val="00511FB2"/>
    <w:rsid w:val="005168F9"/>
    <w:rsid w:val="0051721F"/>
    <w:rsid w:val="00520EB0"/>
    <w:rsid w:val="00522441"/>
    <w:rsid w:val="00522EB1"/>
    <w:rsid w:val="005243C7"/>
    <w:rsid w:val="00525684"/>
    <w:rsid w:val="00526525"/>
    <w:rsid w:val="00526A18"/>
    <w:rsid w:val="005306E1"/>
    <w:rsid w:val="005311F4"/>
    <w:rsid w:val="00532F4F"/>
    <w:rsid w:val="00537A16"/>
    <w:rsid w:val="00542A77"/>
    <w:rsid w:val="00543430"/>
    <w:rsid w:val="00546983"/>
    <w:rsid w:val="0055090A"/>
    <w:rsid w:val="005520C8"/>
    <w:rsid w:val="005525E2"/>
    <w:rsid w:val="00554E87"/>
    <w:rsid w:val="00556D5C"/>
    <w:rsid w:val="00560D8C"/>
    <w:rsid w:val="00562806"/>
    <w:rsid w:val="00563E59"/>
    <w:rsid w:val="00563E9B"/>
    <w:rsid w:val="00564B42"/>
    <w:rsid w:val="005651A9"/>
    <w:rsid w:val="0058158D"/>
    <w:rsid w:val="005907EF"/>
    <w:rsid w:val="00592E7B"/>
    <w:rsid w:val="00593946"/>
    <w:rsid w:val="0059706B"/>
    <w:rsid w:val="005A1EAA"/>
    <w:rsid w:val="005A7772"/>
    <w:rsid w:val="005A7CEC"/>
    <w:rsid w:val="005C6E0B"/>
    <w:rsid w:val="005C7DBF"/>
    <w:rsid w:val="005D45D2"/>
    <w:rsid w:val="005E08E3"/>
    <w:rsid w:val="005E237D"/>
    <w:rsid w:val="005E2B11"/>
    <w:rsid w:val="005E64B0"/>
    <w:rsid w:val="005E7A11"/>
    <w:rsid w:val="005F0CA2"/>
    <w:rsid w:val="005F1CD8"/>
    <w:rsid w:val="005F4251"/>
    <w:rsid w:val="005F6FB4"/>
    <w:rsid w:val="00604BD2"/>
    <w:rsid w:val="0060518C"/>
    <w:rsid w:val="0060656E"/>
    <w:rsid w:val="00612C59"/>
    <w:rsid w:val="006137B3"/>
    <w:rsid w:val="006149ED"/>
    <w:rsid w:val="006158A2"/>
    <w:rsid w:val="00615E4B"/>
    <w:rsid w:val="00620312"/>
    <w:rsid w:val="00621C66"/>
    <w:rsid w:val="0062515E"/>
    <w:rsid w:val="00625955"/>
    <w:rsid w:val="00630E23"/>
    <w:rsid w:val="006311D5"/>
    <w:rsid w:val="006334D8"/>
    <w:rsid w:val="00637146"/>
    <w:rsid w:val="00637A3A"/>
    <w:rsid w:val="00640561"/>
    <w:rsid w:val="00640E1D"/>
    <w:rsid w:val="00641F75"/>
    <w:rsid w:val="006438E3"/>
    <w:rsid w:val="0065078A"/>
    <w:rsid w:val="00654D47"/>
    <w:rsid w:val="00661E0A"/>
    <w:rsid w:val="006717C3"/>
    <w:rsid w:val="0067227A"/>
    <w:rsid w:val="0067357A"/>
    <w:rsid w:val="006753DF"/>
    <w:rsid w:val="006770D8"/>
    <w:rsid w:val="0067754E"/>
    <w:rsid w:val="00677DE5"/>
    <w:rsid w:val="006808FC"/>
    <w:rsid w:val="006813A2"/>
    <w:rsid w:val="0068769C"/>
    <w:rsid w:val="006916A1"/>
    <w:rsid w:val="0069364B"/>
    <w:rsid w:val="00696076"/>
    <w:rsid w:val="006976C3"/>
    <w:rsid w:val="006A01CE"/>
    <w:rsid w:val="006A2881"/>
    <w:rsid w:val="006A4D95"/>
    <w:rsid w:val="006B0D6E"/>
    <w:rsid w:val="006B431E"/>
    <w:rsid w:val="006C0465"/>
    <w:rsid w:val="006D0B89"/>
    <w:rsid w:val="006D17CC"/>
    <w:rsid w:val="006D45AB"/>
    <w:rsid w:val="006D77E8"/>
    <w:rsid w:val="006E3F28"/>
    <w:rsid w:val="006E41D4"/>
    <w:rsid w:val="006E508B"/>
    <w:rsid w:val="006E6DA6"/>
    <w:rsid w:val="006F027D"/>
    <w:rsid w:val="006F40C8"/>
    <w:rsid w:val="006F6008"/>
    <w:rsid w:val="00701654"/>
    <w:rsid w:val="00701CE0"/>
    <w:rsid w:val="0070266B"/>
    <w:rsid w:val="00712ECF"/>
    <w:rsid w:val="007203EE"/>
    <w:rsid w:val="007228E6"/>
    <w:rsid w:val="00724BEC"/>
    <w:rsid w:val="00730A24"/>
    <w:rsid w:val="007344A7"/>
    <w:rsid w:val="007424C1"/>
    <w:rsid w:val="00746617"/>
    <w:rsid w:val="00756969"/>
    <w:rsid w:val="00756C01"/>
    <w:rsid w:val="00761E5B"/>
    <w:rsid w:val="00761FD1"/>
    <w:rsid w:val="007700FB"/>
    <w:rsid w:val="007712AC"/>
    <w:rsid w:val="00771475"/>
    <w:rsid w:val="007714F7"/>
    <w:rsid w:val="00771EB9"/>
    <w:rsid w:val="00772508"/>
    <w:rsid w:val="00773707"/>
    <w:rsid w:val="007740D8"/>
    <w:rsid w:val="007750C7"/>
    <w:rsid w:val="007750E7"/>
    <w:rsid w:val="0077734C"/>
    <w:rsid w:val="00777F9F"/>
    <w:rsid w:val="0078096D"/>
    <w:rsid w:val="00786CA2"/>
    <w:rsid w:val="0079344C"/>
    <w:rsid w:val="0079499C"/>
    <w:rsid w:val="0079729A"/>
    <w:rsid w:val="007A1593"/>
    <w:rsid w:val="007B169C"/>
    <w:rsid w:val="007B3709"/>
    <w:rsid w:val="007B5942"/>
    <w:rsid w:val="007C0CAC"/>
    <w:rsid w:val="007C0F11"/>
    <w:rsid w:val="007C2E9B"/>
    <w:rsid w:val="007C5FB5"/>
    <w:rsid w:val="007C7B59"/>
    <w:rsid w:val="007D00B4"/>
    <w:rsid w:val="007D1731"/>
    <w:rsid w:val="007D1F1E"/>
    <w:rsid w:val="007D2A3A"/>
    <w:rsid w:val="007D5537"/>
    <w:rsid w:val="007D60A8"/>
    <w:rsid w:val="007D730A"/>
    <w:rsid w:val="007E0BC0"/>
    <w:rsid w:val="007E5400"/>
    <w:rsid w:val="007E6E44"/>
    <w:rsid w:val="007F013F"/>
    <w:rsid w:val="007F1EF8"/>
    <w:rsid w:val="007F6F50"/>
    <w:rsid w:val="00802D55"/>
    <w:rsid w:val="00805160"/>
    <w:rsid w:val="00805CD7"/>
    <w:rsid w:val="00807C79"/>
    <w:rsid w:val="00811CD0"/>
    <w:rsid w:val="00820A69"/>
    <w:rsid w:val="008237FC"/>
    <w:rsid w:val="008257E7"/>
    <w:rsid w:val="00826D6A"/>
    <w:rsid w:val="008315AD"/>
    <w:rsid w:val="008316FD"/>
    <w:rsid w:val="00834DEE"/>
    <w:rsid w:val="00836629"/>
    <w:rsid w:val="00836F47"/>
    <w:rsid w:val="008379D9"/>
    <w:rsid w:val="00841456"/>
    <w:rsid w:val="008415A6"/>
    <w:rsid w:val="00842260"/>
    <w:rsid w:val="008425A0"/>
    <w:rsid w:val="00844A96"/>
    <w:rsid w:val="00844C34"/>
    <w:rsid w:val="00844DC6"/>
    <w:rsid w:val="00844F62"/>
    <w:rsid w:val="008454EF"/>
    <w:rsid w:val="0084617C"/>
    <w:rsid w:val="00851D69"/>
    <w:rsid w:val="0085209E"/>
    <w:rsid w:val="0085228B"/>
    <w:rsid w:val="0086084F"/>
    <w:rsid w:val="00860860"/>
    <w:rsid w:val="00861DB2"/>
    <w:rsid w:val="00862B2D"/>
    <w:rsid w:val="00876D9E"/>
    <w:rsid w:val="0087745D"/>
    <w:rsid w:val="00882023"/>
    <w:rsid w:val="00885F93"/>
    <w:rsid w:val="00886938"/>
    <w:rsid w:val="00894E03"/>
    <w:rsid w:val="008953AC"/>
    <w:rsid w:val="00897AF3"/>
    <w:rsid w:val="008A37AB"/>
    <w:rsid w:val="008A45A6"/>
    <w:rsid w:val="008A47F9"/>
    <w:rsid w:val="008A51FD"/>
    <w:rsid w:val="008A7891"/>
    <w:rsid w:val="008B220A"/>
    <w:rsid w:val="008B5EE1"/>
    <w:rsid w:val="008B5FE6"/>
    <w:rsid w:val="008B7B49"/>
    <w:rsid w:val="008C297C"/>
    <w:rsid w:val="008C5AC0"/>
    <w:rsid w:val="008C6714"/>
    <w:rsid w:val="008C7913"/>
    <w:rsid w:val="008C7E81"/>
    <w:rsid w:val="008D0AB9"/>
    <w:rsid w:val="008D30E3"/>
    <w:rsid w:val="008D615F"/>
    <w:rsid w:val="008D680A"/>
    <w:rsid w:val="008D7498"/>
    <w:rsid w:val="008E18F7"/>
    <w:rsid w:val="008E20A3"/>
    <w:rsid w:val="008E25A4"/>
    <w:rsid w:val="008E2943"/>
    <w:rsid w:val="008E30CC"/>
    <w:rsid w:val="008E7036"/>
    <w:rsid w:val="008F117B"/>
    <w:rsid w:val="008F23F6"/>
    <w:rsid w:val="008F4D94"/>
    <w:rsid w:val="008F620E"/>
    <w:rsid w:val="008F79E7"/>
    <w:rsid w:val="008F7E33"/>
    <w:rsid w:val="00906284"/>
    <w:rsid w:val="009139A9"/>
    <w:rsid w:val="00916139"/>
    <w:rsid w:val="00925D7B"/>
    <w:rsid w:val="009302B3"/>
    <w:rsid w:val="00930E82"/>
    <w:rsid w:val="00934511"/>
    <w:rsid w:val="00935697"/>
    <w:rsid w:val="00942EB7"/>
    <w:rsid w:val="00945FA1"/>
    <w:rsid w:val="00946FE7"/>
    <w:rsid w:val="009547FA"/>
    <w:rsid w:val="009577F6"/>
    <w:rsid w:val="00960592"/>
    <w:rsid w:val="00961941"/>
    <w:rsid w:val="00962B97"/>
    <w:rsid w:val="009655FC"/>
    <w:rsid w:val="00965C46"/>
    <w:rsid w:val="00967BC7"/>
    <w:rsid w:val="00970F67"/>
    <w:rsid w:val="00972260"/>
    <w:rsid w:val="00974451"/>
    <w:rsid w:val="00974D70"/>
    <w:rsid w:val="0098309A"/>
    <w:rsid w:val="00991110"/>
    <w:rsid w:val="009920D6"/>
    <w:rsid w:val="009950DF"/>
    <w:rsid w:val="009A1BA8"/>
    <w:rsid w:val="009A4D35"/>
    <w:rsid w:val="009B1089"/>
    <w:rsid w:val="009B1CBF"/>
    <w:rsid w:val="009B2B3E"/>
    <w:rsid w:val="009B398E"/>
    <w:rsid w:val="009C094F"/>
    <w:rsid w:val="009C70CD"/>
    <w:rsid w:val="009D1D13"/>
    <w:rsid w:val="009D46AD"/>
    <w:rsid w:val="009D5EC3"/>
    <w:rsid w:val="009E033A"/>
    <w:rsid w:val="009E2862"/>
    <w:rsid w:val="009F04A9"/>
    <w:rsid w:val="009F1EBC"/>
    <w:rsid w:val="009F304D"/>
    <w:rsid w:val="009F30B9"/>
    <w:rsid w:val="009F5BE5"/>
    <w:rsid w:val="009F601C"/>
    <w:rsid w:val="009F7DC7"/>
    <w:rsid w:val="009F7E17"/>
    <w:rsid w:val="00A00CF5"/>
    <w:rsid w:val="00A00F3A"/>
    <w:rsid w:val="00A042D0"/>
    <w:rsid w:val="00A0497A"/>
    <w:rsid w:val="00A05019"/>
    <w:rsid w:val="00A07BF4"/>
    <w:rsid w:val="00A1079B"/>
    <w:rsid w:val="00A10DA9"/>
    <w:rsid w:val="00A11CE5"/>
    <w:rsid w:val="00A1223C"/>
    <w:rsid w:val="00A13176"/>
    <w:rsid w:val="00A142EA"/>
    <w:rsid w:val="00A217DD"/>
    <w:rsid w:val="00A2779D"/>
    <w:rsid w:val="00A31BD2"/>
    <w:rsid w:val="00A32C51"/>
    <w:rsid w:val="00A41E59"/>
    <w:rsid w:val="00A42033"/>
    <w:rsid w:val="00A432B2"/>
    <w:rsid w:val="00A447B5"/>
    <w:rsid w:val="00A47EA5"/>
    <w:rsid w:val="00A5225C"/>
    <w:rsid w:val="00A52BD8"/>
    <w:rsid w:val="00A52CF3"/>
    <w:rsid w:val="00A55959"/>
    <w:rsid w:val="00A56108"/>
    <w:rsid w:val="00A600C1"/>
    <w:rsid w:val="00A606D3"/>
    <w:rsid w:val="00A60EA1"/>
    <w:rsid w:val="00A6521F"/>
    <w:rsid w:val="00A75840"/>
    <w:rsid w:val="00A77D93"/>
    <w:rsid w:val="00A823C1"/>
    <w:rsid w:val="00A853E2"/>
    <w:rsid w:val="00A86B91"/>
    <w:rsid w:val="00A87092"/>
    <w:rsid w:val="00A908E2"/>
    <w:rsid w:val="00A9371D"/>
    <w:rsid w:val="00A9513B"/>
    <w:rsid w:val="00A958B9"/>
    <w:rsid w:val="00AA3BC2"/>
    <w:rsid w:val="00AA6F5C"/>
    <w:rsid w:val="00AC004D"/>
    <w:rsid w:val="00AC31FC"/>
    <w:rsid w:val="00AC5225"/>
    <w:rsid w:val="00AE160E"/>
    <w:rsid w:val="00AE5F10"/>
    <w:rsid w:val="00AF14C1"/>
    <w:rsid w:val="00AF72EF"/>
    <w:rsid w:val="00AF77A6"/>
    <w:rsid w:val="00B07622"/>
    <w:rsid w:val="00B102F2"/>
    <w:rsid w:val="00B132FC"/>
    <w:rsid w:val="00B23022"/>
    <w:rsid w:val="00B3078F"/>
    <w:rsid w:val="00B31078"/>
    <w:rsid w:val="00B333C9"/>
    <w:rsid w:val="00B33F19"/>
    <w:rsid w:val="00B35285"/>
    <w:rsid w:val="00B37B2A"/>
    <w:rsid w:val="00B5097D"/>
    <w:rsid w:val="00B51FAB"/>
    <w:rsid w:val="00B55599"/>
    <w:rsid w:val="00B55814"/>
    <w:rsid w:val="00B63199"/>
    <w:rsid w:val="00B64383"/>
    <w:rsid w:val="00B71153"/>
    <w:rsid w:val="00B71256"/>
    <w:rsid w:val="00B728B9"/>
    <w:rsid w:val="00B75558"/>
    <w:rsid w:val="00B77B93"/>
    <w:rsid w:val="00B80A1D"/>
    <w:rsid w:val="00B80BC6"/>
    <w:rsid w:val="00B8246C"/>
    <w:rsid w:val="00B93AF8"/>
    <w:rsid w:val="00B947A3"/>
    <w:rsid w:val="00B96EC7"/>
    <w:rsid w:val="00BA5784"/>
    <w:rsid w:val="00BB0889"/>
    <w:rsid w:val="00BB43D5"/>
    <w:rsid w:val="00BB510C"/>
    <w:rsid w:val="00BC2E74"/>
    <w:rsid w:val="00BC2F33"/>
    <w:rsid w:val="00BC3545"/>
    <w:rsid w:val="00BC3A24"/>
    <w:rsid w:val="00BC41D5"/>
    <w:rsid w:val="00BC5702"/>
    <w:rsid w:val="00BC7B64"/>
    <w:rsid w:val="00BD0487"/>
    <w:rsid w:val="00BD17B9"/>
    <w:rsid w:val="00BD1FCC"/>
    <w:rsid w:val="00BD4A06"/>
    <w:rsid w:val="00BD5D2B"/>
    <w:rsid w:val="00BE3278"/>
    <w:rsid w:val="00BE7D94"/>
    <w:rsid w:val="00BF1939"/>
    <w:rsid w:val="00BF2753"/>
    <w:rsid w:val="00BF339E"/>
    <w:rsid w:val="00BF46E3"/>
    <w:rsid w:val="00BF5A1A"/>
    <w:rsid w:val="00BF731B"/>
    <w:rsid w:val="00C00590"/>
    <w:rsid w:val="00C0167F"/>
    <w:rsid w:val="00C04CFF"/>
    <w:rsid w:val="00C069D5"/>
    <w:rsid w:val="00C10077"/>
    <w:rsid w:val="00C11572"/>
    <w:rsid w:val="00C161C7"/>
    <w:rsid w:val="00C16B4D"/>
    <w:rsid w:val="00C17DDB"/>
    <w:rsid w:val="00C207D0"/>
    <w:rsid w:val="00C22D9D"/>
    <w:rsid w:val="00C27034"/>
    <w:rsid w:val="00C31F90"/>
    <w:rsid w:val="00C3603E"/>
    <w:rsid w:val="00C41E72"/>
    <w:rsid w:val="00C42C6B"/>
    <w:rsid w:val="00C449C3"/>
    <w:rsid w:val="00C452AC"/>
    <w:rsid w:val="00C50DB9"/>
    <w:rsid w:val="00C545F9"/>
    <w:rsid w:val="00C55A72"/>
    <w:rsid w:val="00C6165C"/>
    <w:rsid w:val="00C64DAE"/>
    <w:rsid w:val="00C652E3"/>
    <w:rsid w:val="00C662D4"/>
    <w:rsid w:val="00C6739B"/>
    <w:rsid w:val="00C74A4D"/>
    <w:rsid w:val="00C7604F"/>
    <w:rsid w:val="00C77C6E"/>
    <w:rsid w:val="00C808A0"/>
    <w:rsid w:val="00C818E7"/>
    <w:rsid w:val="00C8396F"/>
    <w:rsid w:val="00C85091"/>
    <w:rsid w:val="00C86859"/>
    <w:rsid w:val="00C91075"/>
    <w:rsid w:val="00C91244"/>
    <w:rsid w:val="00C917AB"/>
    <w:rsid w:val="00C91D11"/>
    <w:rsid w:val="00CA0BE3"/>
    <w:rsid w:val="00CB04EA"/>
    <w:rsid w:val="00CB1F8C"/>
    <w:rsid w:val="00CB240A"/>
    <w:rsid w:val="00CB5980"/>
    <w:rsid w:val="00CB6416"/>
    <w:rsid w:val="00CB77BD"/>
    <w:rsid w:val="00CC1527"/>
    <w:rsid w:val="00CD11FB"/>
    <w:rsid w:val="00CD2E2D"/>
    <w:rsid w:val="00CD51D8"/>
    <w:rsid w:val="00CD60A9"/>
    <w:rsid w:val="00CD6B95"/>
    <w:rsid w:val="00CE2D1C"/>
    <w:rsid w:val="00CE351F"/>
    <w:rsid w:val="00CE55C3"/>
    <w:rsid w:val="00CF0FE2"/>
    <w:rsid w:val="00D01924"/>
    <w:rsid w:val="00D179E9"/>
    <w:rsid w:val="00D17F82"/>
    <w:rsid w:val="00D222F1"/>
    <w:rsid w:val="00D22499"/>
    <w:rsid w:val="00D231AC"/>
    <w:rsid w:val="00D32C53"/>
    <w:rsid w:val="00D42C89"/>
    <w:rsid w:val="00D44E31"/>
    <w:rsid w:val="00D46E17"/>
    <w:rsid w:val="00D50A5A"/>
    <w:rsid w:val="00D51485"/>
    <w:rsid w:val="00D54CBF"/>
    <w:rsid w:val="00D55960"/>
    <w:rsid w:val="00D60657"/>
    <w:rsid w:val="00D64D3A"/>
    <w:rsid w:val="00D67579"/>
    <w:rsid w:val="00D71299"/>
    <w:rsid w:val="00D739A3"/>
    <w:rsid w:val="00D73AD3"/>
    <w:rsid w:val="00D747BB"/>
    <w:rsid w:val="00D74F28"/>
    <w:rsid w:val="00D75D4B"/>
    <w:rsid w:val="00D81B60"/>
    <w:rsid w:val="00D821E1"/>
    <w:rsid w:val="00D82F2A"/>
    <w:rsid w:val="00D83172"/>
    <w:rsid w:val="00D843DE"/>
    <w:rsid w:val="00D85880"/>
    <w:rsid w:val="00D949D1"/>
    <w:rsid w:val="00D951C4"/>
    <w:rsid w:val="00D95F4A"/>
    <w:rsid w:val="00DA081F"/>
    <w:rsid w:val="00DA0DAC"/>
    <w:rsid w:val="00DB0382"/>
    <w:rsid w:val="00DB0918"/>
    <w:rsid w:val="00DB0F91"/>
    <w:rsid w:val="00DB2FF8"/>
    <w:rsid w:val="00DB5474"/>
    <w:rsid w:val="00DC1C33"/>
    <w:rsid w:val="00DC1EBF"/>
    <w:rsid w:val="00DD2021"/>
    <w:rsid w:val="00DD3364"/>
    <w:rsid w:val="00DD6C72"/>
    <w:rsid w:val="00DD78F5"/>
    <w:rsid w:val="00DF12D3"/>
    <w:rsid w:val="00DF1F65"/>
    <w:rsid w:val="00DF2327"/>
    <w:rsid w:val="00DF2A41"/>
    <w:rsid w:val="00DF39DA"/>
    <w:rsid w:val="00DF4E08"/>
    <w:rsid w:val="00DF70B4"/>
    <w:rsid w:val="00E0367E"/>
    <w:rsid w:val="00E111DD"/>
    <w:rsid w:val="00E1767A"/>
    <w:rsid w:val="00E178F7"/>
    <w:rsid w:val="00E20139"/>
    <w:rsid w:val="00E20E99"/>
    <w:rsid w:val="00E30873"/>
    <w:rsid w:val="00E30C5D"/>
    <w:rsid w:val="00E33023"/>
    <w:rsid w:val="00E417D8"/>
    <w:rsid w:val="00E43C67"/>
    <w:rsid w:val="00E43FC0"/>
    <w:rsid w:val="00E441D8"/>
    <w:rsid w:val="00E6265F"/>
    <w:rsid w:val="00E646BB"/>
    <w:rsid w:val="00E67344"/>
    <w:rsid w:val="00E67F3B"/>
    <w:rsid w:val="00E81699"/>
    <w:rsid w:val="00E817A0"/>
    <w:rsid w:val="00E81FE7"/>
    <w:rsid w:val="00E903C1"/>
    <w:rsid w:val="00EA02C6"/>
    <w:rsid w:val="00EA0D41"/>
    <w:rsid w:val="00EA104A"/>
    <w:rsid w:val="00EA2872"/>
    <w:rsid w:val="00EA2925"/>
    <w:rsid w:val="00EA3A3C"/>
    <w:rsid w:val="00EA6FDC"/>
    <w:rsid w:val="00EA71D9"/>
    <w:rsid w:val="00EB4BD7"/>
    <w:rsid w:val="00EC0278"/>
    <w:rsid w:val="00EC0325"/>
    <w:rsid w:val="00EC0C0B"/>
    <w:rsid w:val="00EC3332"/>
    <w:rsid w:val="00EC3A6E"/>
    <w:rsid w:val="00ED1846"/>
    <w:rsid w:val="00ED1A95"/>
    <w:rsid w:val="00ED2FD2"/>
    <w:rsid w:val="00ED37D4"/>
    <w:rsid w:val="00ED58A8"/>
    <w:rsid w:val="00ED5D2E"/>
    <w:rsid w:val="00ED656F"/>
    <w:rsid w:val="00ED71B6"/>
    <w:rsid w:val="00EE0D9F"/>
    <w:rsid w:val="00EE1307"/>
    <w:rsid w:val="00EE1C8B"/>
    <w:rsid w:val="00EF10C8"/>
    <w:rsid w:val="00EF27B6"/>
    <w:rsid w:val="00F01DB1"/>
    <w:rsid w:val="00F03837"/>
    <w:rsid w:val="00F0593D"/>
    <w:rsid w:val="00F113B7"/>
    <w:rsid w:val="00F11608"/>
    <w:rsid w:val="00F12E55"/>
    <w:rsid w:val="00F13F9B"/>
    <w:rsid w:val="00F1553A"/>
    <w:rsid w:val="00F16C7A"/>
    <w:rsid w:val="00F210EA"/>
    <w:rsid w:val="00F2223E"/>
    <w:rsid w:val="00F300E0"/>
    <w:rsid w:val="00F33B8A"/>
    <w:rsid w:val="00F37102"/>
    <w:rsid w:val="00F43CE3"/>
    <w:rsid w:val="00F4622E"/>
    <w:rsid w:val="00F53475"/>
    <w:rsid w:val="00F541A1"/>
    <w:rsid w:val="00F54CF7"/>
    <w:rsid w:val="00F5572D"/>
    <w:rsid w:val="00F62D79"/>
    <w:rsid w:val="00F65C20"/>
    <w:rsid w:val="00F66414"/>
    <w:rsid w:val="00F67D03"/>
    <w:rsid w:val="00F77A90"/>
    <w:rsid w:val="00F829AE"/>
    <w:rsid w:val="00F82D54"/>
    <w:rsid w:val="00F845DC"/>
    <w:rsid w:val="00FA22F3"/>
    <w:rsid w:val="00FA2E7A"/>
    <w:rsid w:val="00FA40FD"/>
    <w:rsid w:val="00FA4E22"/>
    <w:rsid w:val="00FB03F6"/>
    <w:rsid w:val="00FB748D"/>
    <w:rsid w:val="00FB7D59"/>
    <w:rsid w:val="00FC18D9"/>
    <w:rsid w:val="00FC6662"/>
    <w:rsid w:val="00FD121B"/>
    <w:rsid w:val="00FD2BA5"/>
    <w:rsid w:val="00FD78C0"/>
    <w:rsid w:val="00FE253A"/>
    <w:rsid w:val="00FE54A8"/>
    <w:rsid w:val="00FF3C47"/>
    <w:rsid w:val="00FF585F"/>
    <w:rsid w:val="0B7B9131"/>
    <w:rsid w:val="16939F0E"/>
    <w:rsid w:val="18C0F753"/>
    <w:rsid w:val="1B27F227"/>
    <w:rsid w:val="2E78CA14"/>
    <w:rsid w:val="56595A4F"/>
    <w:rsid w:val="5AF1B74A"/>
    <w:rsid w:val="5CBCE03F"/>
    <w:rsid w:val="7241ECB6"/>
    <w:rsid w:val="7CFCCD44"/>
    <w:rsid w:val="7F892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6E48F2"/>
  <w15:docId w15:val="{B8291B4D-456D-482E-B4AC-D8C6836A0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9513B"/>
    <w:pPr>
      <w:spacing w:after="0" w:line="276" w:lineRule="auto"/>
    </w:pPr>
    <w:rPr>
      <w:color w:val="023444" w:themeColor="text1"/>
      <w:sz w:val="20"/>
      <w:lang w:val="sl-SI"/>
    </w:rPr>
  </w:style>
  <w:style w:type="paragraph" w:styleId="Naslov1">
    <w:name w:val="heading 1"/>
    <w:basedOn w:val="Normal"/>
    <w:next w:val="Normal"/>
    <w:link w:val="Naslov1Char"/>
    <w:uiPriority w:val="9"/>
    <w:qFormat/>
    <w:rsid w:val="009920D6"/>
    <w:pPr>
      <w:keepNext/>
      <w:keepLines/>
      <w:numPr>
        <w:numId w:val="2"/>
      </w:numPr>
      <w:spacing w:after="240" w:line="264" w:lineRule="auto"/>
      <w:outlineLvl w:val="0"/>
    </w:pPr>
    <w:rPr>
      <w:rFonts w:asciiTheme="majorHAnsi" w:eastAsiaTheme="majorEastAsia" w:hAnsiTheme="majorHAnsi" w:cstheme="majorBidi"/>
      <w:b/>
      <w:sz w:val="40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712ECF"/>
    <w:pPr>
      <w:keepNext/>
      <w:keepLines/>
      <w:numPr>
        <w:ilvl w:val="1"/>
        <w:numId w:val="2"/>
      </w:numPr>
      <w:spacing w:before="480" w:after="12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B5097D"/>
    <w:pPr>
      <w:keepNext/>
      <w:keepLines/>
      <w:numPr>
        <w:ilvl w:val="2"/>
        <w:numId w:val="2"/>
      </w:numPr>
      <w:spacing w:before="240" w:after="12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rsid w:val="004D73FF"/>
    <w:pPr>
      <w:keepNext/>
      <w:keepLines/>
      <w:numPr>
        <w:ilvl w:val="3"/>
        <w:numId w:val="2"/>
      </w:numPr>
      <w:spacing w:before="40" w:after="40"/>
      <w:outlineLvl w:val="3"/>
    </w:pPr>
    <w:rPr>
      <w:rFonts w:asciiTheme="majorHAnsi" w:eastAsiaTheme="majorEastAsia" w:hAnsiTheme="majorHAnsi" w:cstheme="majorBidi"/>
      <w:b/>
      <w:iCs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rsid w:val="0096059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65A802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Naslov">
    <w:name w:val="Title"/>
    <w:basedOn w:val="Normal"/>
    <w:next w:val="Normal"/>
    <w:link w:val="NaslovChar"/>
    <w:uiPriority w:val="1"/>
    <w:qFormat/>
    <w:rsid w:val="00465E95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48"/>
      <w:szCs w:val="56"/>
      <w:lang w:val="cs-CZ"/>
    </w:rPr>
  </w:style>
  <w:style w:type="character" w:customStyle="1" w:styleId="NaslovChar">
    <w:name w:val="Naslov Char"/>
    <w:basedOn w:val="Zadanifontodlomka"/>
    <w:link w:val="Naslov"/>
    <w:uiPriority w:val="1"/>
    <w:rsid w:val="00F62D79"/>
    <w:rPr>
      <w:rFonts w:asciiTheme="majorHAnsi" w:eastAsiaTheme="majorEastAsia" w:hAnsiTheme="majorHAnsi" w:cstheme="majorBidi"/>
      <w:spacing w:val="-10"/>
      <w:kern w:val="28"/>
      <w:sz w:val="48"/>
      <w:szCs w:val="56"/>
    </w:rPr>
  </w:style>
  <w:style w:type="paragraph" w:styleId="Citat">
    <w:name w:val="Quote"/>
    <w:aliases w:val="Citace"/>
    <w:basedOn w:val="Normal"/>
    <w:next w:val="Normal"/>
    <w:link w:val="CitatChar"/>
    <w:uiPriority w:val="29"/>
    <w:rsid w:val="004307AF"/>
    <w:pPr>
      <w:widowControl w:val="0"/>
      <w:ind w:right="862"/>
    </w:pPr>
    <w:rPr>
      <w:iCs/>
      <w:color w:val="FFFFFF" w:themeColor="background1"/>
    </w:rPr>
  </w:style>
  <w:style w:type="character" w:customStyle="1" w:styleId="CitatChar">
    <w:name w:val="Citat Char"/>
    <w:aliases w:val="Citace Char"/>
    <w:basedOn w:val="Zadanifontodlomka"/>
    <w:link w:val="Citat"/>
    <w:uiPriority w:val="29"/>
    <w:rsid w:val="004307AF"/>
    <w:rPr>
      <w:iCs/>
      <w:color w:val="FFFFFF" w:themeColor="background1"/>
      <w:sz w:val="20"/>
    </w:rPr>
  </w:style>
  <w:style w:type="paragraph" w:styleId="Zaglavlje">
    <w:name w:val="header"/>
    <w:basedOn w:val="Normal"/>
    <w:link w:val="ZaglavljeChar"/>
    <w:uiPriority w:val="99"/>
    <w:unhideWhenUsed/>
    <w:rsid w:val="00465E95"/>
    <w:pPr>
      <w:tabs>
        <w:tab w:val="center" w:pos="4536"/>
        <w:tab w:val="right" w:pos="9072"/>
      </w:tabs>
      <w:spacing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65E95"/>
    <w:rPr>
      <w:color w:val="023444" w:themeColor="text1"/>
      <w:sz w:val="20"/>
    </w:rPr>
  </w:style>
  <w:style w:type="paragraph" w:styleId="Podnoje">
    <w:name w:val="footer"/>
    <w:basedOn w:val="Normal"/>
    <w:link w:val="PodnojeChar"/>
    <w:uiPriority w:val="99"/>
    <w:unhideWhenUsed/>
    <w:rsid w:val="00465E95"/>
    <w:pPr>
      <w:tabs>
        <w:tab w:val="center" w:pos="4536"/>
        <w:tab w:val="right" w:pos="9072"/>
      </w:tabs>
      <w:spacing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65E95"/>
    <w:rPr>
      <w:color w:val="023444" w:themeColor="text1"/>
      <w:sz w:val="20"/>
    </w:rPr>
  </w:style>
  <w:style w:type="paragraph" w:customStyle="1" w:styleId="Headerinbox">
    <w:name w:val="Header in box"/>
    <w:basedOn w:val="Normal"/>
    <w:rsid w:val="00465E95"/>
    <w:rPr>
      <w:rFonts w:ascii="Century Gothic" w:hAnsi="Century Gothic" w:cs="Times New Roman (Body CS)"/>
      <w:b/>
      <w:bCs/>
      <w:color w:val="FFFFFF" w:themeColor="background1"/>
      <w:sz w:val="56"/>
      <w:szCs w:val="42"/>
    </w:rPr>
  </w:style>
  <w:style w:type="paragraph" w:customStyle="1" w:styleId="Predmetnabidky">
    <w:name w:val="Predmet nabidky"/>
    <w:basedOn w:val="Normal"/>
    <w:link w:val="PredmetnabidkyChar"/>
    <w:rsid w:val="00FB7D59"/>
    <w:pPr>
      <w:ind w:left="142" w:right="204"/>
    </w:pPr>
    <w:rPr>
      <w:rFonts w:ascii="Century Gothic" w:hAnsi="Century Gothic" w:cs="Times New Roman (Body CS)"/>
      <w:bCs/>
      <w:noProof/>
      <w:color w:val="FFFFFF" w:themeColor="background1"/>
      <w:sz w:val="48"/>
      <w:szCs w:val="42"/>
    </w:rPr>
  </w:style>
  <w:style w:type="character" w:customStyle="1" w:styleId="PredmetnabidkyChar">
    <w:name w:val="Predmet nabidky Char"/>
    <w:basedOn w:val="Zadanifontodlomka"/>
    <w:link w:val="Predmetnabidky"/>
    <w:rsid w:val="00FB7D59"/>
    <w:rPr>
      <w:rFonts w:ascii="Century Gothic" w:hAnsi="Century Gothic" w:cs="Times New Roman (Body CS)"/>
      <w:bCs/>
      <w:noProof/>
      <w:color w:val="FFFFFF" w:themeColor="background1"/>
      <w:sz w:val="48"/>
      <w:szCs w:val="42"/>
    </w:rPr>
  </w:style>
  <w:style w:type="paragraph" w:customStyle="1" w:styleId="TextWhite">
    <w:name w:val="Text White"/>
    <w:basedOn w:val="Normal"/>
    <w:uiPriority w:val="99"/>
    <w:qFormat/>
    <w:rsid w:val="004307AF"/>
    <w:pPr>
      <w:autoSpaceDE w:val="0"/>
      <w:autoSpaceDN w:val="0"/>
      <w:adjustRightInd w:val="0"/>
      <w:spacing w:line="288" w:lineRule="auto"/>
      <w:textAlignment w:val="center"/>
    </w:pPr>
    <w:rPr>
      <w:rFonts w:ascii="Century Gothic" w:hAnsi="Century Gothic" w:cs="Montserrat Light"/>
      <w:color w:val="FFFFFF" w:themeColor="background1"/>
      <w:szCs w:val="20"/>
    </w:rPr>
  </w:style>
  <w:style w:type="character" w:styleId="Hiperveza">
    <w:name w:val="Hyperlink"/>
    <w:basedOn w:val="Zadanifontodlomka"/>
    <w:uiPriority w:val="99"/>
    <w:unhideWhenUsed/>
    <w:rsid w:val="00AC31FC"/>
    <w:rPr>
      <w:color w:val="884DFF" w:themeColor="hyperlink"/>
      <w:u w:val="single"/>
    </w:rPr>
  </w:style>
  <w:style w:type="character" w:styleId="Tekstrezerviranogmjesta">
    <w:name w:val="Placeholder Text"/>
    <w:basedOn w:val="Zadanifontodlomka"/>
    <w:uiPriority w:val="99"/>
    <w:semiHidden/>
    <w:rsid w:val="00562806"/>
    <w:rPr>
      <w:color w:val="808080"/>
    </w:rPr>
  </w:style>
  <w:style w:type="character" w:customStyle="1" w:styleId="Naslov1Char">
    <w:name w:val="Naslov 1 Char"/>
    <w:basedOn w:val="Zadanifontodlomka"/>
    <w:link w:val="Naslov1"/>
    <w:uiPriority w:val="9"/>
    <w:rsid w:val="009920D6"/>
    <w:rPr>
      <w:rFonts w:asciiTheme="majorHAnsi" w:eastAsiaTheme="majorEastAsia" w:hAnsiTheme="majorHAnsi" w:cstheme="majorBidi"/>
      <w:b/>
      <w:color w:val="023444" w:themeColor="text1"/>
      <w:sz w:val="40"/>
      <w:szCs w:val="32"/>
      <w:lang w:val="sl-SI"/>
    </w:rPr>
  </w:style>
  <w:style w:type="paragraph" w:styleId="Odlomakpopisa">
    <w:name w:val="List Paragraph"/>
    <w:basedOn w:val="Natevanje"/>
    <w:link w:val="OdlomakpopisaChar"/>
    <w:uiPriority w:val="34"/>
    <w:qFormat/>
    <w:rsid w:val="00237F5F"/>
    <w:pPr>
      <w:numPr>
        <w:numId w:val="1"/>
      </w:numPr>
      <w:spacing w:after="240"/>
      <w:ind w:left="714" w:hanging="357"/>
    </w:pPr>
    <w:rPr>
      <w:rFonts w:ascii="Century Gothic" w:hAnsi="Century Gothic" w:cs="Times New Roman (Body CS)"/>
      <w:szCs w:val="20"/>
    </w:rPr>
  </w:style>
  <w:style w:type="character" w:customStyle="1" w:styleId="OdlomakpopisaChar">
    <w:name w:val="Odlomak popisa Char"/>
    <w:basedOn w:val="Zadanifontodlomka"/>
    <w:link w:val="Odlomakpopisa"/>
    <w:uiPriority w:val="34"/>
    <w:rsid w:val="008315AD"/>
    <w:rPr>
      <w:rFonts w:ascii="Century Gothic" w:hAnsi="Century Gothic" w:cs="Times New Roman (Body CS)"/>
      <w:color w:val="023444" w:themeColor="text1"/>
      <w:sz w:val="20"/>
      <w:szCs w:val="20"/>
      <w:lang w:val="sl-SI"/>
    </w:rPr>
  </w:style>
  <w:style w:type="character" w:styleId="Referencakomentara">
    <w:name w:val="annotation reference"/>
    <w:basedOn w:val="Zadanifontodlomka"/>
    <w:uiPriority w:val="99"/>
    <w:semiHidden/>
    <w:unhideWhenUsed/>
    <w:rsid w:val="00A52CF3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A52CF3"/>
    <w:rPr>
      <w:rFonts w:ascii="Century Gothic" w:hAnsi="Century Gothic" w:cs="Times New Roman (Body CS)"/>
      <w:color w:val="023444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A52CF3"/>
    <w:rPr>
      <w:rFonts w:ascii="Century Gothic" w:hAnsi="Century Gothic" w:cs="Times New Roman (Body CS)"/>
      <w:color w:val="023444"/>
      <w:sz w:val="20"/>
      <w:szCs w:val="20"/>
    </w:rPr>
  </w:style>
  <w:style w:type="character" w:customStyle="1" w:styleId="Naslov2Char">
    <w:name w:val="Naslov 2 Char"/>
    <w:basedOn w:val="Zadanifontodlomka"/>
    <w:link w:val="Naslov2"/>
    <w:uiPriority w:val="9"/>
    <w:rsid w:val="00712ECF"/>
    <w:rPr>
      <w:rFonts w:asciiTheme="majorHAnsi" w:eastAsiaTheme="majorEastAsia" w:hAnsiTheme="majorHAnsi" w:cstheme="majorBidi"/>
      <w:b/>
      <w:color w:val="023444" w:themeColor="text1"/>
      <w:sz w:val="24"/>
      <w:szCs w:val="26"/>
    </w:rPr>
  </w:style>
  <w:style w:type="character" w:styleId="Naslovknjige">
    <w:name w:val="Book Title"/>
    <w:basedOn w:val="Zadanifontodlomka"/>
    <w:uiPriority w:val="33"/>
    <w:rsid w:val="002E6A8E"/>
    <w:rPr>
      <w:b/>
      <w:bCs/>
      <w:i/>
      <w:iCs/>
      <w:spacing w:val="5"/>
    </w:rPr>
  </w:style>
  <w:style w:type="character" w:customStyle="1" w:styleId="Naslov3Char">
    <w:name w:val="Naslov 3 Char"/>
    <w:basedOn w:val="Zadanifontodlomka"/>
    <w:link w:val="Naslov3"/>
    <w:uiPriority w:val="9"/>
    <w:rsid w:val="00B5097D"/>
    <w:rPr>
      <w:rFonts w:asciiTheme="majorHAnsi" w:eastAsiaTheme="majorEastAsia" w:hAnsiTheme="majorHAnsi" w:cstheme="majorBidi"/>
      <w:b/>
      <w:color w:val="023444" w:themeColor="text1"/>
      <w:sz w:val="20"/>
      <w:szCs w:val="24"/>
      <w:lang w:val="sl-SI"/>
    </w:rPr>
  </w:style>
  <w:style w:type="character" w:customStyle="1" w:styleId="Naslov4Char">
    <w:name w:val="Naslov 4 Char"/>
    <w:basedOn w:val="Zadanifontodlomka"/>
    <w:link w:val="Naslov4"/>
    <w:uiPriority w:val="9"/>
    <w:rsid w:val="004D73FF"/>
    <w:rPr>
      <w:rFonts w:asciiTheme="majorHAnsi" w:eastAsiaTheme="majorEastAsia" w:hAnsiTheme="majorHAnsi" w:cstheme="majorBidi"/>
      <w:b/>
      <w:iCs/>
      <w:color w:val="023444" w:themeColor="text1"/>
      <w:sz w:val="20"/>
    </w:rPr>
  </w:style>
  <w:style w:type="paragraph" w:styleId="TOCNaslov">
    <w:name w:val="TOC Heading"/>
    <w:basedOn w:val="Naslov1"/>
    <w:next w:val="Normal"/>
    <w:uiPriority w:val="39"/>
    <w:unhideWhenUsed/>
    <w:qFormat/>
    <w:rsid w:val="004D73FF"/>
    <w:pPr>
      <w:spacing w:before="120" w:after="120" w:line="360" w:lineRule="auto"/>
      <w:outlineLvl w:val="9"/>
    </w:pPr>
    <w:rPr>
      <w:sz w:val="28"/>
    </w:rPr>
  </w:style>
  <w:style w:type="character" w:styleId="Neupadljivareferenca">
    <w:name w:val="Subtle Reference"/>
    <w:basedOn w:val="Zadanifontodlomka"/>
    <w:uiPriority w:val="31"/>
    <w:rsid w:val="004D73FF"/>
    <w:rPr>
      <w:smallCaps/>
      <w:color w:val="06A6DA" w:themeColor="text1" w:themeTint="A5"/>
    </w:rPr>
  </w:style>
  <w:style w:type="numbering" w:customStyle="1" w:styleId="Styl1">
    <w:name w:val="Styl1"/>
    <w:uiPriority w:val="99"/>
    <w:rsid w:val="004D73FF"/>
    <w:pPr>
      <w:numPr>
        <w:numId w:val="3"/>
      </w:numPr>
    </w:pPr>
  </w:style>
  <w:style w:type="paragraph" w:customStyle="1" w:styleId="HeadinginBox2">
    <w:name w:val="Heading in Box 2"/>
    <w:next w:val="Normal"/>
    <w:link w:val="HeadinginBox2Char"/>
    <w:rsid w:val="00960592"/>
    <w:pPr>
      <w:spacing w:after="0" w:line="240" w:lineRule="auto"/>
    </w:pPr>
    <w:rPr>
      <w:rFonts w:ascii="Century Gothic" w:eastAsiaTheme="majorEastAsia" w:hAnsi="Century Gothic" w:cstheme="majorBidi"/>
      <w:color w:val="FFFFFF" w:themeColor="background1"/>
      <w:sz w:val="40"/>
      <w:szCs w:val="28"/>
    </w:rPr>
  </w:style>
  <w:style w:type="character" w:customStyle="1" w:styleId="HeadinginBox2Char">
    <w:name w:val="Heading in Box 2 Char"/>
    <w:basedOn w:val="Zadanifontodlomka"/>
    <w:link w:val="HeadinginBox2"/>
    <w:rsid w:val="00960592"/>
    <w:rPr>
      <w:rFonts w:ascii="Century Gothic" w:eastAsiaTheme="majorEastAsia" w:hAnsi="Century Gothic" w:cstheme="majorBidi"/>
      <w:color w:val="FFFFFF" w:themeColor="background1"/>
      <w:sz w:val="40"/>
      <w:szCs w:val="28"/>
    </w:rPr>
  </w:style>
  <w:style w:type="table" w:styleId="Reetkatablice">
    <w:name w:val="Table Grid"/>
    <w:basedOn w:val="Obinatablica"/>
    <w:uiPriority w:val="39"/>
    <w:rsid w:val="00960592"/>
    <w:pPr>
      <w:spacing w:after="0" w:line="240" w:lineRule="auto"/>
    </w:pPr>
    <w:rPr>
      <w:rFonts w:ascii="Century Gothic" w:hAnsi="Century Gothic" w:cs="Times New Roman (Body CS)"/>
      <w:color w:val="02344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TNadpis1-slovan">
    <w:name w:val="MST Nadpis 1 - číslovaný"/>
    <w:basedOn w:val="Naslov1"/>
    <w:next w:val="Normal"/>
    <w:link w:val="MSTNadpis1-slovanChar"/>
    <w:rsid w:val="0010218C"/>
    <w:pPr>
      <w:numPr>
        <w:numId w:val="5"/>
      </w:numPr>
    </w:pPr>
    <w:rPr>
      <w:rFonts w:ascii="Century Gothic" w:eastAsia="Arial" w:hAnsi="Century Gothic" w:cs="Arial"/>
      <w:color w:val="023444"/>
      <w:sz w:val="56"/>
    </w:rPr>
  </w:style>
  <w:style w:type="character" w:customStyle="1" w:styleId="MSTNadpis1-slovanChar">
    <w:name w:val="MST Nadpis 1 - číslovaný Char"/>
    <w:basedOn w:val="Naslov1Char"/>
    <w:link w:val="MSTNadpis1-slovan"/>
    <w:rsid w:val="0010218C"/>
    <w:rPr>
      <w:rFonts w:ascii="Century Gothic" w:eastAsia="Arial" w:hAnsi="Century Gothic" w:cs="Arial"/>
      <w:b/>
      <w:color w:val="023444"/>
      <w:sz w:val="56"/>
      <w:szCs w:val="32"/>
      <w:lang w:val="sl-SI"/>
    </w:rPr>
  </w:style>
  <w:style w:type="paragraph" w:customStyle="1" w:styleId="MSTNadpis2-slovan">
    <w:name w:val="MST Nadpis 2 - číslovaný"/>
    <w:basedOn w:val="Naslov2"/>
    <w:next w:val="Normal"/>
    <w:link w:val="MSTNadpis2-slovanChar"/>
    <w:rsid w:val="00960592"/>
    <w:pPr>
      <w:numPr>
        <w:numId w:val="5"/>
      </w:numPr>
    </w:pPr>
    <w:rPr>
      <w:rFonts w:ascii="Century Gothic" w:eastAsia="Arial" w:hAnsi="Century Gothic" w:cs="Arial"/>
      <w:color w:val="023444"/>
    </w:rPr>
  </w:style>
  <w:style w:type="paragraph" w:customStyle="1" w:styleId="MSTNadpis3-slovan">
    <w:name w:val="MST Nadpis 3 - číslovaný"/>
    <w:basedOn w:val="Naslov3"/>
    <w:next w:val="Normal"/>
    <w:rsid w:val="00960592"/>
    <w:pPr>
      <w:numPr>
        <w:numId w:val="5"/>
      </w:numPr>
      <w:autoSpaceDE w:val="0"/>
      <w:autoSpaceDN w:val="0"/>
      <w:adjustRightInd w:val="0"/>
      <w:textAlignment w:val="center"/>
    </w:pPr>
    <w:rPr>
      <w:rFonts w:ascii="Century Gothic" w:eastAsia="Arial" w:hAnsi="Century Gothic" w:cs="Arial Light"/>
      <w:color w:val="023444"/>
      <w:szCs w:val="28"/>
      <w:lang w:val="en-US"/>
    </w:rPr>
  </w:style>
  <w:style w:type="paragraph" w:customStyle="1" w:styleId="MSTNadpis4-slovan">
    <w:name w:val="MST Nadpis 4 - číslovaný"/>
    <w:basedOn w:val="Naslov4"/>
    <w:next w:val="Normal"/>
    <w:rsid w:val="00960592"/>
    <w:pPr>
      <w:numPr>
        <w:numId w:val="5"/>
      </w:numPr>
    </w:pPr>
    <w:rPr>
      <w:rFonts w:ascii="Century Gothic" w:eastAsia="Arial" w:hAnsi="Century Gothic" w:cs="Arial"/>
      <w:color w:val="023444"/>
      <w:lang w:val="en-US"/>
    </w:rPr>
  </w:style>
  <w:style w:type="paragraph" w:customStyle="1" w:styleId="MSTNadpis5-slovan">
    <w:name w:val="MST Nadpis 5 - číslovaný"/>
    <w:basedOn w:val="Naslov5"/>
    <w:next w:val="Normal"/>
    <w:rsid w:val="00960592"/>
    <w:pPr>
      <w:keepNext w:val="0"/>
      <w:keepLines w:val="0"/>
      <w:numPr>
        <w:ilvl w:val="4"/>
        <w:numId w:val="5"/>
      </w:numPr>
      <w:spacing w:before="0" w:after="40"/>
    </w:pPr>
    <w:rPr>
      <w:rFonts w:asciiTheme="minorHAnsi" w:eastAsia="Arial" w:hAnsiTheme="minorHAnsi" w:cs="Arial"/>
      <w:b/>
      <w:bCs/>
      <w:color w:val="023444" w:themeColor="text1"/>
      <w:sz w:val="24"/>
      <w14:textFill>
        <w14:solidFill>
          <w14:schemeClr w14:val="tx1">
            <w14:lumMod w14:val="65000"/>
            <w14:lumOff w14:val="35000"/>
            <w14:lumMod w14:val="95000"/>
          </w14:schemeClr>
        </w14:solidFill>
      </w14:textFill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960592"/>
    <w:rPr>
      <w:rFonts w:asciiTheme="majorHAnsi" w:eastAsiaTheme="majorEastAsia" w:hAnsiTheme="majorHAnsi" w:cstheme="majorBidi"/>
      <w:color w:val="65A802" w:themeColor="accent1" w:themeShade="BF"/>
      <w:sz w:val="20"/>
    </w:rPr>
  </w:style>
  <w:style w:type="character" w:customStyle="1" w:styleId="MSTNadpis2-slovanChar">
    <w:name w:val="MST Nadpis 2 - číslovaný Char"/>
    <w:basedOn w:val="Zadanifontodlomka"/>
    <w:link w:val="MSTNadpis2-slovan"/>
    <w:rsid w:val="00BF2753"/>
    <w:rPr>
      <w:rFonts w:ascii="Century Gothic" w:eastAsia="Arial" w:hAnsi="Century Gothic" w:cs="Arial"/>
      <w:b/>
      <w:color w:val="023444"/>
      <w:sz w:val="24"/>
      <w:szCs w:val="26"/>
    </w:rPr>
  </w:style>
  <w:style w:type="character" w:styleId="Neupadljivoisticanje">
    <w:name w:val="Subtle Emphasis"/>
    <w:basedOn w:val="Zadanifontodlomka"/>
    <w:uiPriority w:val="19"/>
    <w:qFormat/>
    <w:rsid w:val="004307AF"/>
    <w:rPr>
      <w:rFonts w:ascii="Century Gothic" w:hAnsi="Century Gothic"/>
      <w:b/>
      <w:i w:val="0"/>
      <w:iCs/>
      <w:color w:val="884DFF" w:themeColor="accent2"/>
      <w:sz w:val="32"/>
    </w:rPr>
  </w:style>
  <w:style w:type="character" w:styleId="Istaknuto">
    <w:name w:val="Emphasis"/>
    <w:basedOn w:val="Zadanifontodlomka"/>
    <w:uiPriority w:val="20"/>
    <w:qFormat/>
    <w:rsid w:val="004307AF"/>
    <w:rPr>
      <w:rFonts w:ascii="Century Gothic" w:hAnsi="Century Gothic"/>
      <w:b/>
      <w:i w:val="0"/>
      <w:iCs/>
      <w:color w:val="F2F2F2" w:themeColor="accent6" w:themeShade="F2"/>
      <w:sz w:val="72"/>
    </w:rPr>
  </w:style>
  <w:style w:type="table" w:styleId="ivopisnatablicapopisa7-isticanje5">
    <w:name w:val="List Table 7 Colorful Accent 5"/>
    <w:basedOn w:val="Obinatablica"/>
    <w:uiPriority w:val="52"/>
    <w:rsid w:val="004307AF"/>
    <w:pPr>
      <w:spacing w:after="0" w:line="240" w:lineRule="auto"/>
    </w:pPr>
    <w:rPr>
      <w:color w:val="AAAAC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7FA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7FA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7FA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7FA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FDFE" w:themeFill="accent5" w:themeFillTint="33"/>
      </w:tcPr>
    </w:tblStylePr>
    <w:tblStylePr w:type="band1Horz">
      <w:tblPr/>
      <w:tcPr>
        <w:shd w:val="clear" w:color="auto" w:fill="FDFDF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Seyfor-tabela01">
    <w:name w:val="Seyfor - tabela 01"/>
    <w:basedOn w:val="Obinatablica"/>
    <w:uiPriority w:val="99"/>
    <w:rsid w:val="00E20139"/>
    <w:pPr>
      <w:spacing w:after="0" w:line="276" w:lineRule="auto"/>
    </w:pPr>
    <w:tblPr>
      <w:tblBorders>
        <w:top w:val="single" w:sz="4" w:space="0" w:color="E7DBFF" w:themeColor="accent2" w:themeTint="33"/>
        <w:insideH w:val="single" w:sz="4" w:space="0" w:color="E7DBFF" w:themeColor="accent2" w:themeTint="33"/>
        <w:insideV w:val="single" w:sz="4" w:space="0" w:color="E7DBFF" w:themeColor="accent2" w:themeTint="33"/>
      </w:tblBorders>
    </w:tblPr>
    <w:tcPr>
      <w:vAlign w:val="center"/>
    </w:tcPr>
    <w:tblStylePr w:type="firstRow">
      <w:pPr>
        <w:jc w:val="left"/>
      </w:pPr>
      <w:tblPr/>
      <w:tcPr>
        <w:tcBorders>
          <w:top w:val="single" w:sz="24" w:space="0" w:color="023444" w:themeColor="text1"/>
        </w:tcBorders>
      </w:tcPr>
    </w:tblStylePr>
    <w:tblStylePr w:type="lastRow">
      <w:pPr>
        <w:jc w:val="left"/>
      </w:pPr>
      <w:tblPr/>
      <w:tcPr>
        <w:tcBorders>
          <w:bottom w:val="nil"/>
        </w:tcBorders>
      </w:tcPr>
    </w:tblStylePr>
    <w:tblStylePr w:type="firstCol">
      <w:pPr>
        <w:jc w:val="left"/>
      </w:pPr>
      <w:tblPr/>
      <w:tcPr>
        <w:tcBorders>
          <w:top w:val="single" w:sz="8" w:space="0" w:color="E7DBFF" w:themeColor="accent2" w:themeTint="33"/>
          <w:left w:val="nil"/>
          <w:bottom w:val="single" w:sz="8" w:space="0" w:color="E7DBFF" w:themeColor="accent2" w:themeTint="33"/>
          <w:right w:val="single" w:sz="8" w:space="0" w:color="E7DBFF" w:themeColor="accent2" w:themeTint="33"/>
          <w:insideH w:val="single" w:sz="4" w:space="0" w:color="E7DBFF" w:themeColor="accent2" w:themeTint="33"/>
          <w:insideV w:val="single" w:sz="4" w:space="0" w:color="E7DBFF" w:themeColor="accent2" w:themeTint="33"/>
          <w:tl2br w:val="nil"/>
          <w:tr2bl w:val="nil"/>
        </w:tcBorders>
        <w:shd w:val="solid" w:color="F9F9FD" w:fill="auto"/>
      </w:tcPr>
    </w:tblStylePr>
  </w:style>
  <w:style w:type="paragraph" w:styleId="Opisslike">
    <w:name w:val="caption"/>
    <w:basedOn w:val="Normal"/>
    <w:next w:val="Normal"/>
    <w:uiPriority w:val="35"/>
    <w:unhideWhenUsed/>
    <w:qFormat/>
    <w:rsid w:val="00B3107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table" w:customStyle="1" w:styleId="Seyfor-tabela02">
    <w:name w:val="Seyfor - tabela 02"/>
    <w:basedOn w:val="Obinatablica"/>
    <w:uiPriority w:val="99"/>
    <w:rsid w:val="00712ECF"/>
    <w:pPr>
      <w:spacing w:after="0" w:line="240" w:lineRule="auto"/>
    </w:pPr>
    <w:tblPr>
      <w:tblBorders>
        <w:insideH w:val="single" w:sz="4" w:space="0" w:color="E7DBFF" w:themeColor="accent2" w:themeTint="33"/>
        <w:insideV w:val="single" w:sz="4" w:space="0" w:color="E7DBFF" w:themeColor="accent2" w:themeTint="33"/>
      </w:tblBorders>
    </w:tblPr>
    <w:tcPr>
      <w:vAlign w:val="center"/>
    </w:tcPr>
    <w:tblStylePr w:type="firstRow">
      <w:pPr>
        <w:jc w:val="left"/>
      </w:pPr>
      <w:rPr>
        <w:rFonts w:ascii="Bahnschrift Light" w:hAnsi="Bahnschrift Light"/>
        <w:b/>
        <w:sz w:val="20"/>
      </w:rPr>
      <w:tblPr/>
      <w:tcPr>
        <w:tcBorders>
          <w:top w:val="nil"/>
          <w:left w:val="nil"/>
          <w:bottom w:val="single" w:sz="24" w:space="0" w:color="023444" w:themeColor="text1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pPr>
        <w:jc w:val="left"/>
      </w:pPr>
      <w:tblPr/>
      <w:tcPr>
        <w:tcBorders>
          <w:top w:val="single" w:sz="24" w:space="0" w:color="auto"/>
          <w:left w:val="nil"/>
          <w:bottom w:val="nil"/>
          <w:right w:val="nil"/>
          <w:insideH w:val="nil"/>
          <w:insideV w:val="single" w:sz="4" w:space="0" w:color="E7DBFF" w:themeColor="accent2" w:themeTint="33"/>
        </w:tcBorders>
        <w:shd w:val="clear" w:color="auto" w:fill="FFFFFF" w:themeFill="background1"/>
      </w:tcPr>
    </w:tblStylePr>
    <w:tblStylePr w:type="firstCol">
      <w:pPr>
        <w:jc w:val="left"/>
      </w:pPr>
      <w:rPr>
        <w:rFonts w:ascii="Bahnschrift Light" w:hAnsi="Bahnschrift Light"/>
        <w:b/>
        <w:sz w:val="20"/>
      </w:rPr>
      <w:tblPr/>
      <w:tcPr>
        <w:tcBorders>
          <w:top w:val="nil"/>
          <w:left w:val="nil"/>
          <w:bottom w:val="single" w:sz="2" w:space="0" w:color="E7DBFF" w:themeColor="accent2" w:themeTint="33"/>
          <w:right w:val="single" w:sz="2" w:space="0" w:color="E7DBFF" w:themeColor="accent2" w:themeTint="33"/>
          <w:insideH w:val="single" w:sz="2" w:space="0" w:color="E7DBFF" w:themeColor="accent2" w:themeTint="33"/>
          <w:insideV w:val="single" w:sz="2" w:space="0" w:color="E7DBFF" w:themeColor="accent2" w:themeTint="33"/>
          <w:tl2br w:val="nil"/>
          <w:tr2bl w:val="nil"/>
        </w:tcBorders>
        <w:shd w:val="solid" w:color="F9F9FD" w:fill="F9F9FD"/>
      </w:tcPr>
    </w:tblStylePr>
    <w:tblStylePr w:type="lastCol">
      <w:pPr>
        <w:jc w:val="left"/>
      </w:pPr>
    </w:tblStylePr>
  </w:style>
  <w:style w:type="paragraph" w:customStyle="1" w:styleId="Besedilotabele">
    <w:name w:val="Besedilo tabele"/>
    <w:basedOn w:val="Normal"/>
    <w:link w:val="BesedilotabeleZnak"/>
    <w:qFormat/>
    <w:rsid w:val="008D7498"/>
  </w:style>
  <w:style w:type="paragraph" w:customStyle="1" w:styleId="Glavatabele">
    <w:name w:val="Glava tabele"/>
    <w:basedOn w:val="Normal"/>
    <w:link w:val="GlavatabeleZnak"/>
    <w:qFormat/>
    <w:rsid w:val="008D7498"/>
    <w:rPr>
      <w:rFonts w:ascii="Century Gothic" w:hAnsi="Century Gothic"/>
      <w:b/>
    </w:rPr>
  </w:style>
  <w:style w:type="character" w:customStyle="1" w:styleId="BesedilotabeleZnak">
    <w:name w:val="Besedilo tabele Znak"/>
    <w:basedOn w:val="Zadanifontodlomka"/>
    <w:link w:val="Besedilotabele"/>
    <w:rsid w:val="008D7498"/>
    <w:rPr>
      <w:color w:val="023444" w:themeColor="text1"/>
      <w:sz w:val="20"/>
    </w:rPr>
  </w:style>
  <w:style w:type="character" w:customStyle="1" w:styleId="GlavatabeleZnak">
    <w:name w:val="Glava tabele Znak"/>
    <w:basedOn w:val="Zadanifontodlomka"/>
    <w:link w:val="Glavatabele"/>
    <w:rsid w:val="008D7498"/>
    <w:rPr>
      <w:rFonts w:ascii="Century Gothic" w:hAnsi="Century Gothic"/>
      <w:b/>
      <w:color w:val="023444" w:themeColor="text1"/>
      <w:sz w:val="20"/>
    </w:rPr>
  </w:style>
  <w:style w:type="paragraph" w:customStyle="1" w:styleId="Navadni2">
    <w:name w:val="Navadni 2"/>
    <w:basedOn w:val="Normal"/>
    <w:link w:val="Navadni2Znak"/>
    <w:qFormat/>
    <w:rsid w:val="00237F5F"/>
    <w:pPr>
      <w:spacing w:after="240"/>
      <w:contextualSpacing/>
    </w:pPr>
  </w:style>
  <w:style w:type="paragraph" w:customStyle="1" w:styleId="Navadni">
    <w:name w:val="Navadni"/>
    <w:basedOn w:val="Normal"/>
    <w:link w:val="NavadniZnak"/>
    <w:qFormat/>
    <w:rsid w:val="00237F5F"/>
    <w:pPr>
      <w:spacing w:after="240"/>
    </w:pPr>
  </w:style>
  <w:style w:type="character" w:customStyle="1" w:styleId="Navadni2Znak">
    <w:name w:val="Navadni 2 Znak"/>
    <w:basedOn w:val="Zadanifontodlomka"/>
    <w:link w:val="Navadni2"/>
    <w:rsid w:val="00237F5F"/>
    <w:rPr>
      <w:color w:val="023444" w:themeColor="text1"/>
      <w:sz w:val="20"/>
    </w:rPr>
  </w:style>
  <w:style w:type="character" w:customStyle="1" w:styleId="NavadniZnak">
    <w:name w:val="Navadni Znak"/>
    <w:basedOn w:val="Zadanifontodlomka"/>
    <w:link w:val="Navadni"/>
    <w:rsid w:val="00237F5F"/>
    <w:rPr>
      <w:color w:val="023444" w:themeColor="text1"/>
      <w:sz w:val="20"/>
    </w:rPr>
  </w:style>
  <w:style w:type="paragraph" w:customStyle="1" w:styleId="SUBHDL2">
    <w:name w:val="SUBHDL 2"/>
    <w:basedOn w:val="Bezproreda"/>
    <w:rsid w:val="00DF1F65"/>
    <w:pPr>
      <w:numPr>
        <w:numId w:val="8"/>
      </w:numPr>
      <w:ind w:left="0" w:firstLine="0"/>
    </w:pPr>
    <w:rPr>
      <w:rFonts w:ascii="Century Gothic" w:hAnsi="Century Gothic" w:cs="Times New Roman (Body CS)"/>
      <w:color w:val="023444"/>
      <w:szCs w:val="20"/>
      <w:lang w:val="sk-SK"/>
    </w:rPr>
  </w:style>
  <w:style w:type="paragraph" w:styleId="Bezproreda">
    <w:name w:val="No Spacing"/>
    <w:uiPriority w:val="1"/>
    <w:rsid w:val="00DF1F65"/>
    <w:pPr>
      <w:spacing w:after="0" w:line="240" w:lineRule="auto"/>
    </w:pPr>
    <w:rPr>
      <w:color w:val="023444" w:themeColor="text1"/>
      <w:sz w:val="20"/>
    </w:rPr>
  </w:style>
  <w:style w:type="character" w:styleId="Naglaeno">
    <w:name w:val="Strong"/>
    <w:basedOn w:val="Zadanifontodlomka"/>
    <w:uiPriority w:val="22"/>
    <w:qFormat/>
    <w:rsid w:val="00051D07"/>
    <w:rPr>
      <w:b/>
      <w:bCs/>
    </w:rPr>
  </w:style>
  <w:style w:type="paragraph" w:customStyle="1" w:styleId="Predmetnabidky2">
    <w:name w:val="Predmet_nabidky2"/>
    <w:basedOn w:val="Normal"/>
    <w:link w:val="Predmetnabidky2Char"/>
    <w:rsid w:val="00BD1FCC"/>
    <w:pPr>
      <w:spacing w:line="240" w:lineRule="auto"/>
    </w:pPr>
    <w:rPr>
      <w:rFonts w:ascii="Century Gothic" w:hAnsi="Century Gothic" w:cs="Times New Roman (Body CS)"/>
      <w:color w:val="FFFFFF" w:themeColor="background1"/>
      <w:sz w:val="48"/>
      <w:szCs w:val="48"/>
    </w:rPr>
  </w:style>
  <w:style w:type="character" w:customStyle="1" w:styleId="Predmetnabidky2Char">
    <w:name w:val="Predmet_nabidky2 Char"/>
    <w:basedOn w:val="Zadanifontodlomka"/>
    <w:link w:val="Predmetnabidky2"/>
    <w:rsid w:val="00BD1FCC"/>
    <w:rPr>
      <w:rFonts w:ascii="Century Gothic" w:hAnsi="Century Gothic" w:cs="Times New Roman (Body CS)"/>
      <w:color w:val="FFFFFF" w:themeColor="background1"/>
      <w:sz w:val="48"/>
      <w:szCs w:val="48"/>
    </w:rPr>
  </w:style>
  <w:style w:type="paragraph" w:styleId="Sadraj1">
    <w:name w:val="toc 1"/>
    <w:basedOn w:val="Normal"/>
    <w:next w:val="Normal"/>
    <w:autoRedefine/>
    <w:uiPriority w:val="39"/>
    <w:unhideWhenUsed/>
    <w:rsid w:val="00D50A5A"/>
    <w:pPr>
      <w:tabs>
        <w:tab w:val="right" w:leader="dot" w:pos="9346"/>
      </w:tabs>
      <w:spacing w:before="120" w:after="120"/>
    </w:pPr>
    <w:rPr>
      <w:b/>
      <w:bCs/>
      <w:caps/>
      <w:szCs w:val="20"/>
    </w:rPr>
  </w:style>
  <w:style w:type="paragraph" w:styleId="Sadraj2">
    <w:name w:val="toc 2"/>
    <w:basedOn w:val="Normal"/>
    <w:next w:val="Normal"/>
    <w:autoRedefine/>
    <w:uiPriority w:val="39"/>
    <w:unhideWhenUsed/>
    <w:rsid w:val="0039044D"/>
    <w:pPr>
      <w:ind w:left="200"/>
    </w:pPr>
    <w:rPr>
      <w:smallCaps/>
      <w:szCs w:val="20"/>
    </w:rPr>
  </w:style>
  <w:style w:type="paragraph" w:styleId="Sadraj3">
    <w:name w:val="toc 3"/>
    <w:basedOn w:val="Normal"/>
    <w:next w:val="Normal"/>
    <w:autoRedefine/>
    <w:uiPriority w:val="39"/>
    <w:unhideWhenUsed/>
    <w:rsid w:val="0039044D"/>
    <w:pPr>
      <w:ind w:left="400"/>
    </w:pPr>
    <w:rPr>
      <w:i/>
      <w:iCs/>
      <w:szCs w:val="20"/>
    </w:rPr>
  </w:style>
  <w:style w:type="paragraph" w:styleId="Sadraj4">
    <w:name w:val="toc 4"/>
    <w:basedOn w:val="Normal"/>
    <w:next w:val="Normal"/>
    <w:autoRedefine/>
    <w:uiPriority w:val="39"/>
    <w:unhideWhenUsed/>
    <w:rsid w:val="0039044D"/>
    <w:pPr>
      <w:ind w:left="600"/>
    </w:pPr>
    <w:rPr>
      <w:sz w:val="18"/>
      <w:szCs w:val="18"/>
    </w:rPr>
  </w:style>
  <w:style w:type="paragraph" w:styleId="Sadraj5">
    <w:name w:val="toc 5"/>
    <w:basedOn w:val="Normal"/>
    <w:next w:val="Normal"/>
    <w:autoRedefine/>
    <w:uiPriority w:val="39"/>
    <w:unhideWhenUsed/>
    <w:rsid w:val="0039044D"/>
    <w:pPr>
      <w:ind w:left="800"/>
    </w:pPr>
    <w:rPr>
      <w:sz w:val="18"/>
      <w:szCs w:val="18"/>
    </w:rPr>
  </w:style>
  <w:style w:type="paragraph" w:styleId="Sadraj6">
    <w:name w:val="toc 6"/>
    <w:basedOn w:val="Normal"/>
    <w:next w:val="Normal"/>
    <w:autoRedefine/>
    <w:uiPriority w:val="39"/>
    <w:unhideWhenUsed/>
    <w:rsid w:val="0039044D"/>
    <w:pPr>
      <w:ind w:left="1000"/>
    </w:pPr>
    <w:rPr>
      <w:sz w:val="18"/>
      <w:szCs w:val="18"/>
    </w:rPr>
  </w:style>
  <w:style w:type="paragraph" w:styleId="Sadraj7">
    <w:name w:val="toc 7"/>
    <w:basedOn w:val="Normal"/>
    <w:next w:val="Normal"/>
    <w:autoRedefine/>
    <w:uiPriority w:val="39"/>
    <w:unhideWhenUsed/>
    <w:rsid w:val="0039044D"/>
    <w:pPr>
      <w:ind w:left="1200"/>
    </w:pPr>
    <w:rPr>
      <w:sz w:val="18"/>
      <w:szCs w:val="18"/>
    </w:rPr>
  </w:style>
  <w:style w:type="paragraph" w:styleId="Sadraj8">
    <w:name w:val="toc 8"/>
    <w:basedOn w:val="Normal"/>
    <w:next w:val="Normal"/>
    <w:autoRedefine/>
    <w:uiPriority w:val="39"/>
    <w:unhideWhenUsed/>
    <w:rsid w:val="0039044D"/>
    <w:pPr>
      <w:ind w:left="1400"/>
    </w:pPr>
    <w:rPr>
      <w:sz w:val="18"/>
      <w:szCs w:val="18"/>
    </w:rPr>
  </w:style>
  <w:style w:type="paragraph" w:styleId="Sadraj9">
    <w:name w:val="toc 9"/>
    <w:basedOn w:val="Normal"/>
    <w:next w:val="Normal"/>
    <w:autoRedefine/>
    <w:uiPriority w:val="39"/>
    <w:unhideWhenUsed/>
    <w:rsid w:val="0039044D"/>
    <w:pPr>
      <w:ind w:left="1600"/>
    </w:pPr>
    <w:rPr>
      <w:sz w:val="18"/>
      <w:szCs w:val="18"/>
    </w:rPr>
  </w:style>
  <w:style w:type="paragraph" w:customStyle="1" w:styleId="-wm-xmsonormal">
    <w:name w:val="-wm-x_msonormal"/>
    <w:basedOn w:val="Normal"/>
    <w:rsid w:val="00AA3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cs-CZ"/>
    </w:rPr>
  </w:style>
  <w:style w:type="character" w:customStyle="1" w:styleId="-wm-xspelle">
    <w:name w:val="-wm-x_spelle"/>
    <w:basedOn w:val="Zadanifontodlomka"/>
    <w:rsid w:val="00AA3BC2"/>
  </w:style>
  <w:style w:type="table" w:styleId="Tablicapopisa3">
    <w:name w:val="List Table 3"/>
    <w:basedOn w:val="Obinatablica"/>
    <w:uiPriority w:val="48"/>
    <w:rsid w:val="00F66414"/>
    <w:pPr>
      <w:spacing w:after="0" w:line="240" w:lineRule="auto"/>
    </w:pPr>
    <w:tblPr>
      <w:tblStyleRowBandSize w:val="1"/>
      <w:tblStyleColBandSize w:val="1"/>
      <w:tblBorders>
        <w:top w:val="single" w:sz="4" w:space="0" w:color="023444" w:themeColor="text1"/>
        <w:left w:val="single" w:sz="4" w:space="0" w:color="023444" w:themeColor="text1"/>
        <w:bottom w:val="single" w:sz="4" w:space="0" w:color="023444" w:themeColor="text1"/>
        <w:right w:val="single" w:sz="4" w:space="0" w:color="023444" w:themeColor="text1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023444" w:themeFill="text1"/>
      </w:tcPr>
    </w:tblStylePr>
    <w:tblStylePr w:type="lastRow">
      <w:rPr>
        <w:b/>
        <w:bCs/>
      </w:rPr>
      <w:tblPr/>
      <w:tcPr>
        <w:tcBorders>
          <w:top w:val="double" w:sz="4" w:space="0" w:color="023444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3444" w:themeColor="text1"/>
          <w:right w:val="single" w:sz="4" w:space="0" w:color="023444" w:themeColor="text1"/>
        </w:tcBorders>
      </w:tcPr>
    </w:tblStylePr>
    <w:tblStylePr w:type="band1Horz">
      <w:tblPr/>
      <w:tcPr>
        <w:tcBorders>
          <w:top w:val="single" w:sz="4" w:space="0" w:color="023444" w:themeColor="text1"/>
          <w:bottom w:val="single" w:sz="4" w:space="0" w:color="023444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3444" w:themeColor="text1"/>
          <w:left w:val="nil"/>
        </w:tcBorders>
      </w:tcPr>
    </w:tblStylePr>
    <w:tblStylePr w:type="swCell">
      <w:tblPr/>
      <w:tcPr>
        <w:tcBorders>
          <w:top w:val="double" w:sz="4" w:space="0" w:color="023444" w:themeColor="text1"/>
          <w:right w:val="nil"/>
        </w:tcBorders>
      </w:tcPr>
    </w:tblStylePr>
  </w:style>
  <w:style w:type="character" w:styleId="Nerijeenospominjanje">
    <w:name w:val="Unresolved Mention"/>
    <w:basedOn w:val="Zadanifontodlomka"/>
    <w:uiPriority w:val="99"/>
    <w:semiHidden/>
    <w:unhideWhenUsed/>
    <w:rsid w:val="00F113B7"/>
    <w:rPr>
      <w:color w:val="605E5C"/>
      <w:shd w:val="clear" w:color="auto" w:fill="E1DFDD"/>
    </w:rPr>
  </w:style>
  <w:style w:type="table" w:styleId="Tablicareetke4-isticanje2">
    <w:name w:val="Grid Table 4 Accent 2"/>
    <w:basedOn w:val="Obinatablica"/>
    <w:uiPriority w:val="49"/>
    <w:rsid w:val="00F66414"/>
    <w:pPr>
      <w:spacing w:after="0" w:line="240" w:lineRule="auto"/>
    </w:pPr>
    <w:tblPr>
      <w:tblStyleRowBandSize w:val="1"/>
      <w:tblStyleColBandSize w:val="1"/>
      <w:tblBorders>
        <w:top w:val="single" w:sz="4" w:space="0" w:color="B794FF" w:themeColor="accent2" w:themeTint="99"/>
        <w:left w:val="single" w:sz="4" w:space="0" w:color="B794FF" w:themeColor="accent2" w:themeTint="99"/>
        <w:bottom w:val="single" w:sz="4" w:space="0" w:color="B794FF" w:themeColor="accent2" w:themeTint="99"/>
        <w:right w:val="single" w:sz="4" w:space="0" w:color="B794FF" w:themeColor="accent2" w:themeTint="99"/>
        <w:insideH w:val="single" w:sz="4" w:space="0" w:color="B794FF" w:themeColor="accent2" w:themeTint="99"/>
        <w:insideV w:val="single" w:sz="4" w:space="0" w:color="B794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4DFF" w:themeColor="accent2"/>
          <w:left w:val="single" w:sz="4" w:space="0" w:color="884DFF" w:themeColor="accent2"/>
          <w:bottom w:val="single" w:sz="4" w:space="0" w:color="884DFF" w:themeColor="accent2"/>
          <w:right w:val="single" w:sz="4" w:space="0" w:color="884DFF" w:themeColor="accent2"/>
          <w:insideH w:val="nil"/>
          <w:insideV w:val="nil"/>
        </w:tcBorders>
        <w:shd w:val="clear" w:color="auto" w:fill="884DFF" w:themeFill="accent2"/>
      </w:tcPr>
    </w:tblStylePr>
    <w:tblStylePr w:type="lastRow">
      <w:rPr>
        <w:b/>
        <w:bCs/>
      </w:rPr>
      <w:tblPr/>
      <w:tcPr>
        <w:tcBorders>
          <w:top w:val="double" w:sz="4" w:space="0" w:color="884DF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BFF" w:themeFill="accent2" w:themeFillTint="33"/>
      </w:tcPr>
    </w:tblStylePr>
    <w:tblStylePr w:type="band1Horz">
      <w:tblPr/>
      <w:tcPr>
        <w:shd w:val="clear" w:color="auto" w:fill="E7DBFF" w:themeFill="accent2" w:themeFillTint="33"/>
      </w:tcPr>
    </w:tblStylePr>
  </w:style>
  <w:style w:type="table" w:styleId="Tablicapopisa3-isticanje2">
    <w:name w:val="List Table 3 Accent 2"/>
    <w:basedOn w:val="Obinatablica"/>
    <w:uiPriority w:val="48"/>
    <w:rsid w:val="00F66414"/>
    <w:pPr>
      <w:spacing w:after="0" w:line="240" w:lineRule="auto"/>
    </w:pPr>
    <w:tblPr>
      <w:tblStyleRowBandSize w:val="1"/>
      <w:tblStyleColBandSize w:val="1"/>
      <w:tblBorders>
        <w:top w:val="single" w:sz="4" w:space="0" w:color="884DFF" w:themeColor="accent2"/>
        <w:left w:val="single" w:sz="4" w:space="0" w:color="884DFF" w:themeColor="accent2"/>
        <w:bottom w:val="single" w:sz="4" w:space="0" w:color="884DFF" w:themeColor="accent2"/>
        <w:right w:val="single" w:sz="4" w:space="0" w:color="884DF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84DFF" w:themeFill="accent2"/>
      </w:tcPr>
    </w:tblStylePr>
    <w:tblStylePr w:type="lastRow">
      <w:rPr>
        <w:b/>
        <w:bCs/>
      </w:rPr>
      <w:tblPr/>
      <w:tcPr>
        <w:tcBorders>
          <w:top w:val="double" w:sz="4" w:space="0" w:color="884DF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84DFF" w:themeColor="accent2"/>
          <w:right w:val="single" w:sz="4" w:space="0" w:color="884DFF" w:themeColor="accent2"/>
        </w:tcBorders>
      </w:tcPr>
    </w:tblStylePr>
    <w:tblStylePr w:type="band1Horz">
      <w:tblPr/>
      <w:tcPr>
        <w:tcBorders>
          <w:top w:val="single" w:sz="4" w:space="0" w:color="884DFF" w:themeColor="accent2"/>
          <w:bottom w:val="single" w:sz="4" w:space="0" w:color="884DF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84DFF" w:themeColor="accent2"/>
          <w:left w:val="nil"/>
        </w:tcBorders>
      </w:tcPr>
    </w:tblStylePr>
    <w:tblStylePr w:type="swCell">
      <w:tblPr/>
      <w:tcPr>
        <w:tcBorders>
          <w:top w:val="double" w:sz="4" w:space="0" w:color="884DFF" w:themeColor="accent2"/>
          <w:right w:val="nil"/>
        </w:tcBorders>
      </w:tcPr>
    </w:tblStylePr>
  </w:style>
  <w:style w:type="table" w:styleId="Tablicapopisa3-isticanje3">
    <w:name w:val="List Table 3 Accent 3"/>
    <w:basedOn w:val="Obinatablica"/>
    <w:uiPriority w:val="48"/>
    <w:rsid w:val="005520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accent3"/>
        <w:left w:val="single" w:sz="4" w:space="0" w:color="000000" w:themeColor="accent3"/>
        <w:bottom w:val="single" w:sz="4" w:space="0" w:color="000000" w:themeColor="accent3"/>
        <w:right w:val="single" w:sz="4" w:space="0" w:color="00000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accent3"/>
      </w:tcPr>
    </w:tblStylePr>
    <w:tblStylePr w:type="lastRow">
      <w:rPr>
        <w:b/>
        <w:bCs/>
      </w:rPr>
      <w:tblPr/>
      <w:tcPr>
        <w:tcBorders>
          <w:top w:val="double" w:sz="4" w:space="0" w:color="00000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accent3"/>
          <w:right w:val="single" w:sz="4" w:space="0" w:color="000000" w:themeColor="accent3"/>
        </w:tcBorders>
      </w:tcPr>
    </w:tblStylePr>
    <w:tblStylePr w:type="band1Horz">
      <w:tblPr/>
      <w:tcPr>
        <w:tcBorders>
          <w:top w:val="single" w:sz="4" w:space="0" w:color="000000" w:themeColor="accent3"/>
          <w:bottom w:val="single" w:sz="4" w:space="0" w:color="00000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accent3"/>
          <w:left w:val="nil"/>
        </w:tcBorders>
      </w:tcPr>
    </w:tblStylePr>
    <w:tblStylePr w:type="swCell">
      <w:tblPr/>
      <w:tcPr>
        <w:tcBorders>
          <w:top w:val="double" w:sz="4" w:space="0" w:color="000000" w:themeColor="accent3"/>
          <w:right w:val="nil"/>
        </w:tcBorders>
      </w:tcPr>
    </w:tblStylePr>
  </w:style>
  <w:style w:type="paragraph" w:styleId="StandardWeb">
    <w:name w:val="Normal (Web)"/>
    <w:basedOn w:val="Normal"/>
    <w:uiPriority w:val="99"/>
    <w:semiHidden/>
    <w:unhideWhenUsed/>
    <w:rsid w:val="00D843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sl-SI"/>
    </w:rPr>
  </w:style>
  <w:style w:type="paragraph" w:styleId="Revizija">
    <w:name w:val="Revision"/>
    <w:hidden/>
    <w:uiPriority w:val="99"/>
    <w:semiHidden/>
    <w:rsid w:val="00E903C1"/>
    <w:pPr>
      <w:spacing w:after="0" w:line="240" w:lineRule="auto"/>
    </w:pPr>
    <w:rPr>
      <w:color w:val="023444" w:themeColor="text1"/>
      <w:sz w:val="20"/>
      <w:lang w:val="sl-SI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8E20A3"/>
    <w:pPr>
      <w:spacing w:line="240" w:lineRule="auto"/>
    </w:pPr>
    <w:rPr>
      <w:rFonts w:asciiTheme="minorHAnsi" w:hAnsiTheme="minorHAnsi" w:cstheme="minorBidi"/>
      <w:b/>
      <w:bCs/>
      <w:color w:val="023444" w:themeColor="text1"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8E20A3"/>
    <w:rPr>
      <w:rFonts w:ascii="Century Gothic" w:hAnsi="Century Gothic" w:cs="Times New Roman (Body CS)"/>
      <w:b/>
      <w:bCs/>
      <w:color w:val="023444" w:themeColor="text1"/>
      <w:sz w:val="20"/>
      <w:szCs w:val="20"/>
      <w:lang w:val="sl-SI"/>
    </w:rPr>
  </w:style>
  <w:style w:type="paragraph" w:customStyle="1" w:styleId="Natevanje">
    <w:name w:val="Naštevanje"/>
    <w:basedOn w:val="Brojevi"/>
    <w:link w:val="NatevanjeZnak"/>
    <w:autoRedefine/>
    <w:qFormat/>
    <w:rsid w:val="00027AF9"/>
    <w:pPr>
      <w:numPr>
        <w:ilvl w:val="6"/>
        <w:numId w:val="2"/>
      </w:numPr>
      <w:spacing w:after="120"/>
      <w:ind w:left="714" w:hanging="357"/>
    </w:pPr>
    <w:rPr>
      <w:lang w:val="hr-HR"/>
    </w:rPr>
  </w:style>
  <w:style w:type="character" w:customStyle="1" w:styleId="NatevanjeZnak">
    <w:name w:val="Naštevanje Znak"/>
    <w:basedOn w:val="NavadniZnak"/>
    <w:link w:val="Natevanje"/>
    <w:rsid w:val="00027AF9"/>
    <w:rPr>
      <w:color w:val="023444" w:themeColor="text1"/>
      <w:sz w:val="20"/>
      <w:lang w:val="hr-HR"/>
    </w:rPr>
  </w:style>
  <w:style w:type="paragraph" w:styleId="Brojevi">
    <w:name w:val="List Number"/>
    <w:basedOn w:val="Normal"/>
    <w:uiPriority w:val="99"/>
    <w:semiHidden/>
    <w:unhideWhenUsed/>
    <w:rsid w:val="00D231AC"/>
    <w:pPr>
      <w:numPr>
        <w:numId w:val="30"/>
      </w:numPr>
      <w:contextualSpacing/>
    </w:pPr>
  </w:style>
  <w:style w:type="paragraph" w:customStyle="1" w:styleId="NatevanjeA">
    <w:name w:val="Naštevanje A"/>
    <w:basedOn w:val="Natevanje"/>
    <w:link w:val="NatevanjeAZnak"/>
    <w:autoRedefine/>
    <w:qFormat/>
    <w:rsid w:val="0079729A"/>
    <w:pPr>
      <w:numPr>
        <w:ilvl w:val="7"/>
      </w:numPr>
      <w:ind w:left="811" w:hanging="357"/>
    </w:pPr>
  </w:style>
  <w:style w:type="character" w:customStyle="1" w:styleId="NatevanjeAZnak">
    <w:name w:val="Naštevanje A Znak"/>
    <w:basedOn w:val="NatevanjeZnak"/>
    <w:link w:val="NatevanjeA"/>
    <w:rsid w:val="0079729A"/>
    <w:rPr>
      <w:color w:val="023444" w:themeColor="text1"/>
      <w:sz w:val="20"/>
      <w:lang w:val="sl-SI"/>
    </w:rPr>
  </w:style>
  <w:style w:type="character" w:styleId="SlijeenaHiperveza">
    <w:name w:val="FollowedHyperlink"/>
    <w:basedOn w:val="Zadanifontodlomka"/>
    <w:uiPriority w:val="99"/>
    <w:semiHidden/>
    <w:unhideWhenUsed/>
    <w:rsid w:val="00434BB4"/>
    <w:rPr>
      <w:color w:val="023444" w:themeColor="followedHyperlink"/>
      <w:u w:val="single"/>
    </w:rPr>
  </w:style>
  <w:style w:type="paragraph" w:customStyle="1" w:styleId="paragraph">
    <w:name w:val="paragraph"/>
    <w:basedOn w:val="Normal"/>
    <w:rsid w:val="005265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hr-HR" w:eastAsia="hr-HR"/>
    </w:rPr>
  </w:style>
  <w:style w:type="character" w:customStyle="1" w:styleId="normaltextrun">
    <w:name w:val="normaltextrun"/>
    <w:basedOn w:val="Zadanifontodlomka"/>
    <w:rsid w:val="00526525"/>
  </w:style>
  <w:style w:type="character" w:customStyle="1" w:styleId="eop">
    <w:name w:val="eop"/>
    <w:basedOn w:val="Zadanifontodlomka"/>
    <w:rsid w:val="005265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801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2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0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34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8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6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s://narodne-novine.nn.hr/clanci/sluzbeni/2025_07_105_1474.html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Relationship Id="rId22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terK\Downloads\Seyfor%20-%20business_proposal_template%20ver.%2003,%2013.12.2022.dotx" TargetMode="External"/></Relationships>
</file>

<file path=word/theme/theme1.xml><?xml version="1.0" encoding="utf-8"?>
<a:theme xmlns:a="http://schemas.openxmlformats.org/drawingml/2006/main" name="Motiv Office">
  <a:themeElements>
    <a:clrScheme name="Seyfor">
      <a:dk1>
        <a:srgbClr val="023444"/>
      </a:dk1>
      <a:lt1>
        <a:srgbClr val="FFFFFF"/>
      </a:lt1>
      <a:dk2>
        <a:srgbClr val="000000"/>
      </a:dk2>
      <a:lt2>
        <a:srgbClr val="F7F7FA"/>
      </a:lt2>
      <a:accent1>
        <a:srgbClr val="89E103"/>
      </a:accent1>
      <a:accent2>
        <a:srgbClr val="884DFF"/>
      </a:accent2>
      <a:accent3>
        <a:srgbClr val="000000"/>
      </a:accent3>
      <a:accent4>
        <a:srgbClr val="023444"/>
      </a:accent4>
      <a:accent5>
        <a:srgbClr val="F7F7FA"/>
      </a:accent5>
      <a:accent6>
        <a:srgbClr val="FFFFFF"/>
      </a:accent6>
      <a:hlink>
        <a:srgbClr val="884DFF"/>
      </a:hlink>
      <a:folHlink>
        <a:srgbClr val="02344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50973A9C1FB848A1CDFD78D7F45ABE" ma:contentTypeVersion="51" ma:contentTypeDescription="Create a new document." ma:contentTypeScope="" ma:versionID="4896949aa2f49dc81480c0b7ef757bd0">
  <xsd:schema xmlns:xsd="http://www.w3.org/2001/XMLSchema" xmlns:xs="http://www.w3.org/2001/XMLSchema" xmlns:p="http://schemas.microsoft.com/office/2006/metadata/properties" xmlns:ns2="c266f007-31db-4ba3-bc57-d53c2cabec0c" xmlns:ns3="88f09fdf-7c70-47e5-8b64-0a6d4c5a8010" targetNamespace="http://schemas.microsoft.com/office/2006/metadata/properties" ma:root="true" ma:fieldsID="92f4320949b970d0db88f6215449e467" ns2:_="" ns3:_="">
    <xsd:import namespace="c266f007-31db-4ba3-bc57-d53c2cabec0c"/>
    <xsd:import namespace="88f09fdf-7c70-47e5-8b64-0a6d4c5a801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66f007-31db-4ba3-bc57-d53c2cabec0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bb8913f6-44ee-4eb6-9846-8954b93a1807}" ma:internalName="TaxCatchAll" ma:showField="CatchAllData" ma:web="c266f007-31db-4ba3-bc57-d53c2cabec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f09fdf-7c70-47e5-8b64-0a6d4c5a80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6be3098-4dff-4e7c-a303-e788a9903f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266f007-31db-4ba3-bc57-d53c2cabec0c" xsi:nil="true"/>
    <lcf76f155ced4ddcb4097134ff3c332f xmlns="88f09fdf-7c70-47e5-8b64-0a6d4c5a8010">
      <Terms xmlns="http://schemas.microsoft.com/office/infopath/2007/PartnerControls"/>
    </lcf76f155ced4ddcb4097134ff3c332f>
    <SharedWithUsers xmlns="c266f007-31db-4ba3-bc57-d53c2cabec0c">
      <UserInfo>
        <DisplayName>Peter Krkoč</DisplayName>
        <AccountId>10</AccountId>
        <AccountType/>
      </UserInfo>
    </SharedWithUsers>
    <_dlc_DocId xmlns="c266f007-31db-4ba3-bc57-d53c2cabec0c">Y7TMQQTUM34T-1003066140-2149</_dlc_DocId>
    <_dlc_DocIdUrl xmlns="c266f007-31db-4ba3-bc57-d53c2cabec0c">
      <Url>https://saop.sharepoint.com/sites/documents/_layouts/15/DocIdRedir.aspx?ID=Y7TMQQTUM34T-1003066140-2149</Url>
      <Description>Y7TMQQTUM34T-1003066140-2149</Description>
    </_dlc_DocIdUrl>
  </documentManagement>
</p:properties>
</file>

<file path=customXml/itemProps1.xml><?xml version="1.0" encoding="utf-8"?>
<ds:datastoreItem xmlns:ds="http://schemas.openxmlformats.org/officeDocument/2006/customXml" ds:itemID="{D6A0BEAA-512F-4120-A6A4-6A9E6C2477A6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A4053D48-849C-4D5E-B62B-9A0B633312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F5C791-0006-4C07-860E-AC3FA0EEF1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66f007-31db-4ba3-bc57-d53c2cabec0c"/>
    <ds:schemaRef ds:uri="88f09fdf-7c70-47e5-8b64-0a6d4c5a80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64636ED-D47C-4BC0-A7B2-F6C798A2A3B4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05675F59-689D-4868-92B1-20CBBC5135BC}">
  <ds:schemaRefs>
    <ds:schemaRef ds:uri="http://schemas.microsoft.com/office/2006/metadata/properties"/>
    <ds:schemaRef ds:uri="http://schemas.microsoft.com/office/infopath/2007/PartnerControls"/>
    <ds:schemaRef ds:uri="c266f007-31db-4ba3-bc57-d53c2cabec0c"/>
    <ds:schemaRef ds:uri="88f09fdf-7c70-47e5-8b64-0a6d4c5a801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Seyfor - business_proposal_template ver. 03, 13.12.2022.dotx</Template>
  <TotalTime>89</TotalTime>
  <Pages>4</Pages>
  <Words>361</Words>
  <Characters>2063</Characters>
  <Application>Microsoft Office Word</Application>
  <DocSecurity>0</DocSecurity>
  <Lines>17</Lines>
  <Paragraphs>4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2420</CharactersWithSpaces>
  <SharedDoc>false</SharedDoc>
  <HLinks>
    <vt:vector size="528" baseType="variant">
      <vt:variant>
        <vt:i4>1114126</vt:i4>
      </vt:variant>
      <vt:variant>
        <vt:i4>369</vt:i4>
      </vt:variant>
      <vt:variant>
        <vt:i4>0</vt:i4>
      </vt:variant>
      <vt:variant>
        <vt:i4>5</vt:i4>
      </vt:variant>
      <vt:variant>
        <vt:lpwstr>https://www.linkedin.com/company/seyfor-hrvatska</vt:lpwstr>
      </vt:variant>
      <vt:variant>
        <vt:lpwstr/>
      </vt:variant>
      <vt:variant>
        <vt:i4>2097199</vt:i4>
      </vt:variant>
      <vt:variant>
        <vt:i4>366</vt:i4>
      </vt:variant>
      <vt:variant>
        <vt:i4>0</vt:i4>
      </vt:variant>
      <vt:variant>
        <vt:i4>5</vt:i4>
      </vt:variant>
      <vt:variant>
        <vt:lpwstr>http://www.seyfor.com/</vt:lpwstr>
      </vt:variant>
      <vt:variant>
        <vt:lpwstr/>
      </vt:variant>
      <vt:variant>
        <vt:i4>4128852</vt:i4>
      </vt:variant>
      <vt:variant>
        <vt:i4>363</vt:i4>
      </vt:variant>
      <vt:variant>
        <vt:i4>0</vt:i4>
      </vt:variant>
      <vt:variant>
        <vt:i4>5</vt:i4>
      </vt:variant>
      <vt:variant>
        <vt:lpwstr>mailto:marko.sagi@saop.hr</vt:lpwstr>
      </vt:variant>
      <vt:variant>
        <vt:lpwstr/>
      </vt:variant>
      <vt:variant>
        <vt:i4>1114126</vt:i4>
      </vt:variant>
      <vt:variant>
        <vt:i4>360</vt:i4>
      </vt:variant>
      <vt:variant>
        <vt:i4>0</vt:i4>
      </vt:variant>
      <vt:variant>
        <vt:i4>5</vt:i4>
      </vt:variant>
      <vt:variant>
        <vt:lpwstr>https://www.linkedin.com/company/seyfor-hrvatska</vt:lpwstr>
      </vt:variant>
      <vt:variant>
        <vt:lpwstr/>
      </vt:variant>
      <vt:variant>
        <vt:i4>2097199</vt:i4>
      </vt:variant>
      <vt:variant>
        <vt:i4>357</vt:i4>
      </vt:variant>
      <vt:variant>
        <vt:i4>0</vt:i4>
      </vt:variant>
      <vt:variant>
        <vt:i4>5</vt:i4>
      </vt:variant>
      <vt:variant>
        <vt:lpwstr>http://www.seyfor.com/</vt:lpwstr>
      </vt:variant>
      <vt:variant>
        <vt:lpwstr/>
      </vt:variant>
      <vt:variant>
        <vt:i4>4128852</vt:i4>
      </vt:variant>
      <vt:variant>
        <vt:i4>354</vt:i4>
      </vt:variant>
      <vt:variant>
        <vt:i4>0</vt:i4>
      </vt:variant>
      <vt:variant>
        <vt:i4>5</vt:i4>
      </vt:variant>
      <vt:variant>
        <vt:lpwstr>mailto:marko.sagi@saop.hr</vt:lpwstr>
      </vt:variant>
      <vt:variant>
        <vt:lpwstr/>
      </vt:variant>
      <vt:variant>
        <vt:i4>6946932</vt:i4>
      </vt:variant>
      <vt:variant>
        <vt:i4>351</vt:i4>
      </vt:variant>
      <vt:variant>
        <vt:i4>0</vt:i4>
      </vt:variant>
      <vt:variant>
        <vt:i4>5</vt:i4>
      </vt:variant>
      <vt:variant>
        <vt:lpwstr>https://www.linkedin.com/company/seyfor-srbija</vt:lpwstr>
      </vt:variant>
      <vt:variant>
        <vt:lpwstr/>
      </vt:variant>
      <vt:variant>
        <vt:i4>2097199</vt:i4>
      </vt:variant>
      <vt:variant>
        <vt:i4>348</vt:i4>
      </vt:variant>
      <vt:variant>
        <vt:i4>0</vt:i4>
      </vt:variant>
      <vt:variant>
        <vt:i4>5</vt:i4>
      </vt:variant>
      <vt:variant>
        <vt:lpwstr>http://www.seyfor.com/</vt:lpwstr>
      </vt:variant>
      <vt:variant>
        <vt:lpwstr/>
      </vt:variant>
      <vt:variant>
        <vt:i4>3014732</vt:i4>
      </vt:variant>
      <vt:variant>
        <vt:i4>345</vt:i4>
      </vt:variant>
      <vt:variant>
        <vt:i4>0</vt:i4>
      </vt:variant>
      <vt:variant>
        <vt:i4>5</vt:i4>
      </vt:variant>
      <vt:variant>
        <vt:lpwstr>mailto:goran.bjelica@seyfor.rs</vt:lpwstr>
      </vt:variant>
      <vt:variant>
        <vt:lpwstr/>
      </vt:variant>
      <vt:variant>
        <vt:i4>6946932</vt:i4>
      </vt:variant>
      <vt:variant>
        <vt:i4>342</vt:i4>
      </vt:variant>
      <vt:variant>
        <vt:i4>0</vt:i4>
      </vt:variant>
      <vt:variant>
        <vt:i4>5</vt:i4>
      </vt:variant>
      <vt:variant>
        <vt:lpwstr>https://www.linkedin.com/company/seyfor-srbija</vt:lpwstr>
      </vt:variant>
      <vt:variant>
        <vt:lpwstr/>
      </vt:variant>
      <vt:variant>
        <vt:i4>2097199</vt:i4>
      </vt:variant>
      <vt:variant>
        <vt:i4>339</vt:i4>
      </vt:variant>
      <vt:variant>
        <vt:i4>0</vt:i4>
      </vt:variant>
      <vt:variant>
        <vt:i4>5</vt:i4>
      </vt:variant>
      <vt:variant>
        <vt:lpwstr>http://www.seyfor.com/</vt:lpwstr>
      </vt:variant>
      <vt:variant>
        <vt:lpwstr/>
      </vt:variant>
      <vt:variant>
        <vt:i4>3014732</vt:i4>
      </vt:variant>
      <vt:variant>
        <vt:i4>336</vt:i4>
      </vt:variant>
      <vt:variant>
        <vt:i4>0</vt:i4>
      </vt:variant>
      <vt:variant>
        <vt:i4>5</vt:i4>
      </vt:variant>
      <vt:variant>
        <vt:lpwstr>mailto:goran.bjelica@seyfor.rs</vt:lpwstr>
      </vt:variant>
      <vt:variant>
        <vt:lpwstr/>
      </vt:variant>
      <vt:variant>
        <vt:i4>3735628</vt:i4>
      </vt:variant>
      <vt:variant>
        <vt:i4>333</vt:i4>
      </vt:variant>
      <vt:variant>
        <vt:i4>0</vt:i4>
      </vt:variant>
      <vt:variant>
        <vt:i4>5</vt:i4>
      </vt:variant>
      <vt:variant>
        <vt:lpwstr>info@seyfor.rs</vt:lpwstr>
      </vt:variant>
      <vt:variant>
        <vt:lpwstr/>
      </vt:variant>
      <vt:variant>
        <vt:i4>917535</vt:i4>
      </vt:variant>
      <vt:variant>
        <vt:i4>330</vt:i4>
      </vt:variant>
      <vt:variant>
        <vt:i4>0</vt:i4>
      </vt:variant>
      <vt:variant>
        <vt:i4>5</vt:i4>
      </vt:variant>
      <vt:variant>
        <vt:lpwstr>https://www.linkedin.com/company/seyfor-slovenija</vt:lpwstr>
      </vt:variant>
      <vt:variant>
        <vt:lpwstr/>
      </vt:variant>
      <vt:variant>
        <vt:i4>2097199</vt:i4>
      </vt:variant>
      <vt:variant>
        <vt:i4>327</vt:i4>
      </vt:variant>
      <vt:variant>
        <vt:i4>0</vt:i4>
      </vt:variant>
      <vt:variant>
        <vt:i4>5</vt:i4>
      </vt:variant>
      <vt:variant>
        <vt:lpwstr>http://www.seyfor.com/</vt:lpwstr>
      </vt:variant>
      <vt:variant>
        <vt:lpwstr/>
      </vt:variant>
      <vt:variant>
        <vt:i4>3342414</vt:i4>
      </vt:variant>
      <vt:variant>
        <vt:i4>324</vt:i4>
      </vt:variant>
      <vt:variant>
        <vt:i4>0</vt:i4>
      </vt:variant>
      <vt:variant>
        <vt:i4>5</vt:i4>
      </vt:variant>
      <vt:variant>
        <vt:lpwstr>mailto:petra.sinigoj@seyfor.com</vt:lpwstr>
      </vt:variant>
      <vt:variant>
        <vt:lpwstr/>
      </vt:variant>
      <vt:variant>
        <vt:i4>917535</vt:i4>
      </vt:variant>
      <vt:variant>
        <vt:i4>321</vt:i4>
      </vt:variant>
      <vt:variant>
        <vt:i4>0</vt:i4>
      </vt:variant>
      <vt:variant>
        <vt:i4>5</vt:i4>
      </vt:variant>
      <vt:variant>
        <vt:lpwstr>https://www.linkedin.com/company/seyfor-slovenija</vt:lpwstr>
      </vt:variant>
      <vt:variant>
        <vt:lpwstr/>
      </vt:variant>
      <vt:variant>
        <vt:i4>2097199</vt:i4>
      </vt:variant>
      <vt:variant>
        <vt:i4>318</vt:i4>
      </vt:variant>
      <vt:variant>
        <vt:i4>0</vt:i4>
      </vt:variant>
      <vt:variant>
        <vt:i4>5</vt:i4>
      </vt:variant>
      <vt:variant>
        <vt:lpwstr>http://www.seyfor.com/</vt:lpwstr>
      </vt:variant>
      <vt:variant>
        <vt:lpwstr/>
      </vt:variant>
      <vt:variant>
        <vt:i4>3342414</vt:i4>
      </vt:variant>
      <vt:variant>
        <vt:i4>315</vt:i4>
      </vt:variant>
      <vt:variant>
        <vt:i4>0</vt:i4>
      </vt:variant>
      <vt:variant>
        <vt:i4>5</vt:i4>
      </vt:variant>
      <vt:variant>
        <vt:lpwstr>mailto:petra.sinigoj@seyfor.com</vt:lpwstr>
      </vt:variant>
      <vt:variant>
        <vt:lpwstr/>
      </vt:variant>
      <vt:variant>
        <vt:i4>5111932</vt:i4>
      </vt:variant>
      <vt:variant>
        <vt:i4>312</vt:i4>
      </vt:variant>
      <vt:variant>
        <vt:i4>0</vt:i4>
      </vt:variant>
      <vt:variant>
        <vt:i4>5</vt:i4>
      </vt:variant>
      <vt:variant>
        <vt:lpwstr>https://support.microsoft.com/sl-si/office/ustvarjanje-in-dodajanje-podpisa-v-sporo%C4%8Dila-8ee5d4f4-68fd-464a-a1c1-0e1c80bb27f2</vt:lpwstr>
      </vt:variant>
      <vt:variant>
        <vt:lpwstr>bk_seehow</vt:lpwstr>
      </vt:variant>
      <vt:variant>
        <vt:i4>1114126</vt:i4>
      </vt:variant>
      <vt:variant>
        <vt:i4>309</vt:i4>
      </vt:variant>
      <vt:variant>
        <vt:i4>0</vt:i4>
      </vt:variant>
      <vt:variant>
        <vt:i4>5</vt:i4>
      </vt:variant>
      <vt:variant>
        <vt:lpwstr>https://www.linkedin.com/company/seyfor-hrvatska</vt:lpwstr>
      </vt:variant>
      <vt:variant>
        <vt:lpwstr/>
      </vt:variant>
      <vt:variant>
        <vt:i4>2097199</vt:i4>
      </vt:variant>
      <vt:variant>
        <vt:i4>306</vt:i4>
      </vt:variant>
      <vt:variant>
        <vt:i4>0</vt:i4>
      </vt:variant>
      <vt:variant>
        <vt:i4>5</vt:i4>
      </vt:variant>
      <vt:variant>
        <vt:lpwstr>http://www.seyfor.com/</vt:lpwstr>
      </vt:variant>
      <vt:variant>
        <vt:lpwstr/>
      </vt:variant>
      <vt:variant>
        <vt:i4>1507447</vt:i4>
      </vt:variant>
      <vt:variant>
        <vt:i4>303</vt:i4>
      </vt:variant>
      <vt:variant>
        <vt:i4>0</vt:i4>
      </vt:variant>
      <vt:variant>
        <vt:i4>5</vt:i4>
      </vt:variant>
      <vt:variant>
        <vt:lpwstr>mailto:jelena.kukret@saop.hr</vt:lpwstr>
      </vt:variant>
      <vt:variant>
        <vt:lpwstr/>
      </vt:variant>
      <vt:variant>
        <vt:i4>1114126</vt:i4>
      </vt:variant>
      <vt:variant>
        <vt:i4>300</vt:i4>
      </vt:variant>
      <vt:variant>
        <vt:i4>0</vt:i4>
      </vt:variant>
      <vt:variant>
        <vt:i4>5</vt:i4>
      </vt:variant>
      <vt:variant>
        <vt:lpwstr>https://www.linkedin.com/company/seyfor-hrvatska</vt:lpwstr>
      </vt:variant>
      <vt:variant>
        <vt:lpwstr/>
      </vt:variant>
      <vt:variant>
        <vt:i4>2097199</vt:i4>
      </vt:variant>
      <vt:variant>
        <vt:i4>297</vt:i4>
      </vt:variant>
      <vt:variant>
        <vt:i4>0</vt:i4>
      </vt:variant>
      <vt:variant>
        <vt:i4>5</vt:i4>
      </vt:variant>
      <vt:variant>
        <vt:lpwstr>http://www.seyfor.com/</vt:lpwstr>
      </vt:variant>
      <vt:variant>
        <vt:lpwstr/>
      </vt:variant>
      <vt:variant>
        <vt:i4>4128852</vt:i4>
      </vt:variant>
      <vt:variant>
        <vt:i4>294</vt:i4>
      </vt:variant>
      <vt:variant>
        <vt:i4>0</vt:i4>
      </vt:variant>
      <vt:variant>
        <vt:i4>5</vt:i4>
      </vt:variant>
      <vt:variant>
        <vt:lpwstr>mailto:marko.sagi@saop.hr</vt:lpwstr>
      </vt:variant>
      <vt:variant>
        <vt:lpwstr/>
      </vt:variant>
      <vt:variant>
        <vt:i4>6946932</vt:i4>
      </vt:variant>
      <vt:variant>
        <vt:i4>291</vt:i4>
      </vt:variant>
      <vt:variant>
        <vt:i4>0</vt:i4>
      </vt:variant>
      <vt:variant>
        <vt:i4>5</vt:i4>
      </vt:variant>
      <vt:variant>
        <vt:lpwstr>https://www.linkedin.com/company/seyfor-srbija</vt:lpwstr>
      </vt:variant>
      <vt:variant>
        <vt:lpwstr/>
      </vt:variant>
      <vt:variant>
        <vt:i4>2097199</vt:i4>
      </vt:variant>
      <vt:variant>
        <vt:i4>288</vt:i4>
      </vt:variant>
      <vt:variant>
        <vt:i4>0</vt:i4>
      </vt:variant>
      <vt:variant>
        <vt:i4>5</vt:i4>
      </vt:variant>
      <vt:variant>
        <vt:lpwstr>http://www.seyfor.com/</vt:lpwstr>
      </vt:variant>
      <vt:variant>
        <vt:lpwstr/>
      </vt:variant>
      <vt:variant>
        <vt:i4>852090</vt:i4>
      </vt:variant>
      <vt:variant>
        <vt:i4>285</vt:i4>
      </vt:variant>
      <vt:variant>
        <vt:i4>0</vt:i4>
      </vt:variant>
      <vt:variant>
        <vt:i4>5</vt:i4>
      </vt:variant>
      <vt:variant>
        <vt:lpwstr>mailto:tamara.colovic@seyfor.rs</vt:lpwstr>
      </vt:variant>
      <vt:variant>
        <vt:lpwstr/>
      </vt:variant>
      <vt:variant>
        <vt:i4>6946932</vt:i4>
      </vt:variant>
      <vt:variant>
        <vt:i4>282</vt:i4>
      </vt:variant>
      <vt:variant>
        <vt:i4>0</vt:i4>
      </vt:variant>
      <vt:variant>
        <vt:i4>5</vt:i4>
      </vt:variant>
      <vt:variant>
        <vt:lpwstr>https://www.linkedin.com/company/seyfor-srbija</vt:lpwstr>
      </vt:variant>
      <vt:variant>
        <vt:lpwstr/>
      </vt:variant>
      <vt:variant>
        <vt:i4>2097199</vt:i4>
      </vt:variant>
      <vt:variant>
        <vt:i4>279</vt:i4>
      </vt:variant>
      <vt:variant>
        <vt:i4>0</vt:i4>
      </vt:variant>
      <vt:variant>
        <vt:i4>5</vt:i4>
      </vt:variant>
      <vt:variant>
        <vt:lpwstr>http://www.seyfor.com/</vt:lpwstr>
      </vt:variant>
      <vt:variant>
        <vt:lpwstr/>
      </vt:variant>
      <vt:variant>
        <vt:i4>3014732</vt:i4>
      </vt:variant>
      <vt:variant>
        <vt:i4>276</vt:i4>
      </vt:variant>
      <vt:variant>
        <vt:i4>0</vt:i4>
      </vt:variant>
      <vt:variant>
        <vt:i4>5</vt:i4>
      </vt:variant>
      <vt:variant>
        <vt:lpwstr>mailto:goran.bjelica@seyfor.rs</vt:lpwstr>
      </vt:variant>
      <vt:variant>
        <vt:lpwstr/>
      </vt:variant>
      <vt:variant>
        <vt:i4>917535</vt:i4>
      </vt:variant>
      <vt:variant>
        <vt:i4>273</vt:i4>
      </vt:variant>
      <vt:variant>
        <vt:i4>0</vt:i4>
      </vt:variant>
      <vt:variant>
        <vt:i4>5</vt:i4>
      </vt:variant>
      <vt:variant>
        <vt:lpwstr>https://www.linkedin.com/company/seyfor-slovenija</vt:lpwstr>
      </vt:variant>
      <vt:variant>
        <vt:lpwstr/>
      </vt:variant>
      <vt:variant>
        <vt:i4>6422591</vt:i4>
      </vt:variant>
      <vt:variant>
        <vt:i4>270</vt:i4>
      </vt:variant>
      <vt:variant>
        <vt:i4>0</vt:i4>
      </vt:variant>
      <vt:variant>
        <vt:i4>5</vt:i4>
      </vt:variant>
      <vt:variant>
        <vt:lpwstr>http://www.opal.si/</vt:lpwstr>
      </vt:variant>
      <vt:variant>
        <vt:lpwstr/>
      </vt:variant>
      <vt:variant>
        <vt:i4>2097199</vt:i4>
      </vt:variant>
      <vt:variant>
        <vt:i4>267</vt:i4>
      </vt:variant>
      <vt:variant>
        <vt:i4>0</vt:i4>
      </vt:variant>
      <vt:variant>
        <vt:i4>5</vt:i4>
      </vt:variant>
      <vt:variant>
        <vt:lpwstr>http://www.seyfor.com/</vt:lpwstr>
      </vt:variant>
      <vt:variant>
        <vt:lpwstr/>
      </vt:variant>
      <vt:variant>
        <vt:i4>1376370</vt:i4>
      </vt:variant>
      <vt:variant>
        <vt:i4>264</vt:i4>
      </vt:variant>
      <vt:variant>
        <vt:i4>0</vt:i4>
      </vt:variant>
      <vt:variant>
        <vt:i4>5</vt:i4>
      </vt:variant>
      <vt:variant>
        <vt:lpwstr>mailto:alenka.prevodnik@seyfor.com</vt:lpwstr>
      </vt:variant>
      <vt:variant>
        <vt:lpwstr/>
      </vt:variant>
      <vt:variant>
        <vt:i4>917535</vt:i4>
      </vt:variant>
      <vt:variant>
        <vt:i4>261</vt:i4>
      </vt:variant>
      <vt:variant>
        <vt:i4>0</vt:i4>
      </vt:variant>
      <vt:variant>
        <vt:i4>5</vt:i4>
      </vt:variant>
      <vt:variant>
        <vt:lpwstr>https://www.linkedin.com/company/seyfor-slovenija</vt:lpwstr>
      </vt:variant>
      <vt:variant>
        <vt:lpwstr/>
      </vt:variant>
      <vt:variant>
        <vt:i4>2097199</vt:i4>
      </vt:variant>
      <vt:variant>
        <vt:i4>258</vt:i4>
      </vt:variant>
      <vt:variant>
        <vt:i4>0</vt:i4>
      </vt:variant>
      <vt:variant>
        <vt:i4>5</vt:i4>
      </vt:variant>
      <vt:variant>
        <vt:lpwstr>http://www.seyfor.com/</vt:lpwstr>
      </vt:variant>
      <vt:variant>
        <vt:lpwstr/>
      </vt:variant>
      <vt:variant>
        <vt:i4>3342420</vt:i4>
      </vt:variant>
      <vt:variant>
        <vt:i4>255</vt:i4>
      </vt:variant>
      <vt:variant>
        <vt:i4>0</vt:i4>
      </vt:variant>
      <vt:variant>
        <vt:i4>5</vt:i4>
      </vt:variant>
      <vt:variant>
        <vt:lpwstr>mailto:andreja.spacapan@seyfor.si</vt:lpwstr>
      </vt:variant>
      <vt:variant>
        <vt:lpwstr/>
      </vt:variant>
      <vt:variant>
        <vt:i4>917535</vt:i4>
      </vt:variant>
      <vt:variant>
        <vt:i4>252</vt:i4>
      </vt:variant>
      <vt:variant>
        <vt:i4>0</vt:i4>
      </vt:variant>
      <vt:variant>
        <vt:i4>5</vt:i4>
      </vt:variant>
      <vt:variant>
        <vt:lpwstr>https://www.linkedin.com/company/seyfor-slovenija</vt:lpwstr>
      </vt:variant>
      <vt:variant>
        <vt:lpwstr/>
      </vt:variant>
      <vt:variant>
        <vt:i4>2097199</vt:i4>
      </vt:variant>
      <vt:variant>
        <vt:i4>249</vt:i4>
      </vt:variant>
      <vt:variant>
        <vt:i4>0</vt:i4>
      </vt:variant>
      <vt:variant>
        <vt:i4>5</vt:i4>
      </vt:variant>
      <vt:variant>
        <vt:lpwstr>http://www.seyfor.com/</vt:lpwstr>
      </vt:variant>
      <vt:variant>
        <vt:lpwstr/>
      </vt:variant>
      <vt:variant>
        <vt:i4>3342414</vt:i4>
      </vt:variant>
      <vt:variant>
        <vt:i4>246</vt:i4>
      </vt:variant>
      <vt:variant>
        <vt:i4>0</vt:i4>
      </vt:variant>
      <vt:variant>
        <vt:i4>5</vt:i4>
      </vt:variant>
      <vt:variant>
        <vt:lpwstr>mailto:petra.sinigoj@seyfor.com</vt:lpwstr>
      </vt:variant>
      <vt:variant>
        <vt:lpwstr/>
      </vt:variant>
      <vt:variant>
        <vt:i4>5570619</vt:i4>
      </vt:variant>
      <vt:variant>
        <vt:i4>243</vt:i4>
      </vt:variant>
      <vt:variant>
        <vt:i4>0</vt:i4>
      </vt:variant>
      <vt:variant>
        <vt:i4>5</vt:i4>
      </vt:variant>
      <vt:variant>
        <vt:lpwstr>mailto:peter.krkoc@seyfor.si</vt:lpwstr>
      </vt:variant>
      <vt:variant>
        <vt:lpwstr/>
      </vt:variant>
      <vt:variant>
        <vt:i4>2949182</vt:i4>
      </vt:variant>
      <vt:variant>
        <vt:i4>240</vt:i4>
      </vt:variant>
      <vt:variant>
        <vt:i4>0</vt:i4>
      </vt:variant>
      <vt:variant>
        <vt:i4>5</vt:i4>
      </vt:variant>
      <vt:variant>
        <vt:lpwstr>https://hr.linkedin.com/company/seyfor-hrvatska</vt:lpwstr>
      </vt:variant>
      <vt:variant>
        <vt:lpwstr/>
      </vt:variant>
      <vt:variant>
        <vt:i4>5636191</vt:i4>
      </vt:variant>
      <vt:variant>
        <vt:i4>237</vt:i4>
      </vt:variant>
      <vt:variant>
        <vt:i4>0</vt:i4>
      </vt:variant>
      <vt:variant>
        <vt:i4>5</vt:i4>
      </vt:variant>
      <vt:variant>
        <vt:lpwstr>https://rs.linkedin.com/company/seyfor-srbija</vt:lpwstr>
      </vt:variant>
      <vt:variant>
        <vt:lpwstr/>
      </vt:variant>
      <vt:variant>
        <vt:i4>2555953</vt:i4>
      </vt:variant>
      <vt:variant>
        <vt:i4>234</vt:i4>
      </vt:variant>
      <vt:variant>
        <vt:i4>0</vt:i4>
      </vt:variant>
      <vt:variant>
        <vt:i4>5</vt:i4>
      </vt:variant>
      <vt:variant>
        <vt:lpwstr>https://si.linkedin.com/company/seyfor-slovenia</vt:lpwstr>
      </vt:variant>
      <vt:variant>
        <vt:lpwstr/>
      </vt:variant>
      <vt:variant>
        <vt:i4>6422591</vt:i4>
      </vt:variant>
      <vt:variant>
        <vt:i4>231</vt:i4>
      </vt:variant>
      <vt:variant>
        <vt:i4>0</vt:i4>
      </vt:variant>
      <vt:variant>
        <vt:i4>5</vt:i4>
      </vt:variant>
      <vt:variant>
        <vt:lpwstr>http://www.opal.si/</vt:lpwstr>
      </vt:variant>
      <vt:variant>
        <vt:lpwstr/>
      </vt:variant>
      <vt:variant>
        <vt:i4>2097199</vt:i4>
      </vt:variant>
      <vt:variant>
        <vt:i4>228</vt:i4>
      </vt:variant>
      <vt:variant>
        <vt:i4>0</vt:i4>
      </vt:variant>
      <vt:variant>
        <vt:i4>5</vt:i4>
      </vt:variant>
      <vt:variant>
        <vt:lpwstr>http://www.seyfor.com/</vt:lpwstr>
      </vt:variant>
      <vt:variant>
        <vt:lpwstr/>
      </vt:variant>
      <vt:variant>
        <vt:i4>7143492</vt:i4>
      </vt:variant>
      <vt:variant>
        <vt:i4>225</vt:i4>
      </vt:variant>
      <vt:variant>
        <vt:i4>0</vt:i4>
      </vt:variant>
      <vt:variant>
        <vt:i4>5</vt:i4>
      </vt:variant>
      <vt:variant>
        <vt:lpwstr>https://saop.sharepoint.com/:x:/s/documents/Ebhw0MpQRd1Mh3jPSm_yOIcBceSC3UhOfqiwi9tnY5WYsA?e=J9hXrm</vt:lpwstr>
      </vt:variant>
      <vt:variant>
        <vt:lpwstr/>
      </vt:variant>
      <vt:variant>
        <vt:i4>917535</vt:i4>
      </vt:variant>
      <vt:variant>
        <vt:i4>222</vt:i4>
      </vt:variant>
      <vt:variant>
        <vt:i4>0</vt:i4>
      </vt:variant>
      <vt:variant>
        <vt:i4>5</vt:i4>
      </vt:variant>
      <vt:variant>
        <vt:lpwstr>https://www.linkedin.com/company/seyfor-slovenija</vt:lpwstr>
      </vt:variant>
      <vt:variant>
        <vt:lpwstr/>
      </vt:variant>
      <vt:variant>
        <vt:i4>2097199</vt:i4>
      </vt:variant>
      <vt:variant>
        <vt:i4>219</vt:i4>
      </vt:variant>
      <vt:variant>
        <vt:i4>0</vt:i4>
      </vt:variant>
      <vt:variant>
        <vt:i4>5</vt:i4>
      </vt:variant>
      <vt:variant>
        <vt:lpwstr>http://www.seyfor.com/</vt:lpwstr>
      </vt:variant>
      <vt:variant>
        <vt:lpwstr/>
      </vt:variant>
      <vt:variant>
        <vt:i4>3342414</vt:i4>
      </vt:variant>
      <vt:variant>
        <vt:i4>216</vt:i4>
      </vt:variant>
      <vt:variant>
        <vt:i4>0</vt:i4>
      </vt:variant>
      <vt:variant>
        <vt:i4>5</vt:i4>
      </vt:variant>
      <vt:variant>
        <vt:lpwstr>mailto:petra.sinigoj@seyfor.com</vt:lpwstr>
      </vt:variant>
      <vt:variant>
        <vt:lpwstr/>
      </vt:variant>
      <vt:variant>
        <vt:i4>2097199</vt:i4>
      </vt:variant>
      <vt:variant>
        <vt:i4>213</vt:i4>
      </vt:variant>
      <vt:variant>
        <vt:i4>0</vt:i4>
      </vt:variant>
      <vt:variant>
        <vt:i4>5</vt:i4>
      </vt:variant>
      <vt:variant>
        <vt:lpwstr>http://www.seyfor.com/</vt:lpwstr>
      </vt:variant>
      <vt:variant>
        <vt:lpwstr/>
      </vt:variant>
      <vt:variant>
        <vt:i4>1507380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_Toc133310703</vt:lpwstr>
      </vt:variant>
      <vt:variant>
        <vt:i4>1507380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_Toc133310702</vt:lpwstr>
      </vt:variant>
      <vt:variant>
        <vt:i4>1507380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_Toc133310701</vt:lpwstr>
      </vt:variant>
      <vt:variant>
        <vt:i4>1507380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_Toc133310700</vt:lpwstr>
      </vt:variant>
      <vt:variant>
        <vt:i4>1966133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_Toc133310699</vt:lpwstr>
      </vt:variant>
      <vt:variant>
        <vt:i4>1966133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_Toc133310698</vt:lpwstr>
      </vt:variant>
      <vt:variant>
        <vt:i4>1966133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_Toc133310697</vt:lpwstr>
      </vt:variant>
      <vt:variant>
        <vt:i4>1966133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_Toc133310696</vt:lpwstr>
      </vt:variant>
      <vt:variant>
        <vt:i4>1966133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_Toc133310695</vt:lpwstr>
      </vt:variant>
      <vt:variant>
        <vt:i4>1966133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_Toc133310694</vt:lpwstr>
      </vt:variant>
      <vt:variant>
        <vt:i4>1966133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_Toc133310693</vt:lpwstr>
      </vt:variant>
      <vt:variant>
        <vt:i4>1966133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_Toc133310692</vt:lpwstr>
      </vt:variant>
      <vt:variant>
        <vt:i4>1966133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_Toc133310691</vt:lpwstr>
      </vt:variant>
      <vt:variant>
        <vt:i4>1966133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_Toc133310690</vt:lpwstr>
      </vt:variant>
      <vt:variant>
        <vt:i4>2031669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_Toc133310689</vt:lpwstr>
      </vt:variant>
      <vt:variant>
        <vt:i4>2031669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_Toc133310688</vt:lpwstr>
      </vt:variant>
      <vt:variant>
        <vt:i4>2031669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_Toc133310687</vt:lpwstr>
      </vt:variant>
      <vt:variant>
        <vt:i4>2031669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_Toc133310686</vt:lpwstr>
      </vt:variant>
      <vt:variant>
        <vt:i4>2031669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_Toc133310685</vt:lpwstr>
      </vt:variant>
      <vt:variant>
        <vt:i4>2031669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_Toc133310684</vt:lpwstr>
      </vt:variant>
      <vt:variant>
        <vt:i4>2031669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_Toc133310683</vt:lpwstr>
      </vt:variant>
      <vt:variant>
        <vt:i4>2031669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_Toc133310682</vt:lpwstr>
      </vt:variant>
      <vt:variant>
        <vt:i4>2031669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_Toc133310681</vt:lpwstr>
      </vt:variant>
      <vt:variant>
        <vt:i4>2031669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_Toc133310680</vt:lpwstr>
      </vt:variant>
      <vt:variant>
        <vt:i4>1048629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_Toc133310679</vt:lpwstr>
      </vt:variant>
      <vt:variant>
        <vt:i4>1048629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_Toc133310678</vt:lpwstr>
      </vt:variant>
      <vt:variant>
        <vt:i4>1048629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_Toc133310677</vt:lpwstr>
      </vt:variant>
      <vt:variant>
        <vt:i4>1048629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_Toc133310676</vt:lpwstr>
      </vt:variant>
      <vt:variant>
        <vt:i4>1048629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_Toc133310675</vt:lpwstr>
      </vt:variant>
      <vt:variant>
        <vt:i4>1048629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_Toc133310674</vt:lpwstr>
      </vt:variant>
      <vt:variant>
        <vt:i4>1048629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_Toc133310673</vt:lpwstr>
      </vt:variant>
      <vt:variant>
        <vt:i4>1048629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_Toc133310672</vt:lpwstr>
      </vt:variant>
      <vt:variant>
        <vt:i4>1048629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_Toc133310671</vt:lpwstr>
      </vt:variant>
      <vt:variant>
        <vt:i4>1048629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_Toc133310670</vt:lpwstr>
      </vt:variant>
      <vt:variant>
        <vt:i4>1114165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_Toc133310669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Krkoč</dc:creator>
  <cp:keywords/>
  <dc:description/>
  <cp:lastModifiedBy>Dragan Sarta</cp:lastModifiedBy>
  <cp:revision>7</cp:revision>
  <dcterms:created xsi:type="dcterms:W3CDTF">2025-07-28T08:45:00Z</dcterms:created>
  <dcterms:modified xsi:type="dcterms:W3CDTF">2025-07-28T10:23:00Z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0x0101009B50973A9C1FB848A1CDFD78D7F45ABE</vt:lpwstr>
  </property>
  <property fmtid="{D5CDD505-2E9C-101B-9397-08002B2CF9AE}" pid="3" name="MediaServiceImageTags">
    <vt:lpwstr/>
  </property>
  <property fmtid="{D5CDD505-2E9C-101B-9397-08002B2CF9AE}" pid="4" name="_dlc_DocIdItemGuid">
    <vt:lpwstr>2f12ebee-49d5-4f22-9304-879593f8a6cc</vt:lpwstr>
  </property>
</Properties>
</file>