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115C9F" w14:textId="77777777" w:rsidR="008B5EE1" w:rsidRPr="00A45064" w:rsidRDefault="008B5EE1" w:rsidP="00207567">
      <w:pPr>
        <w:tabs>
          <w:tab w:val="left" w:pos="142"/>
        </w:tabs>
      </w:pPr>
    </w:p>
    <w:p w14:paraId="618CF351" w14:textId="2997897C" w:rsidR="008B5EE1" w:rsidRPr="00A45064" w:rsidRDefault="0020207D" w:rsidP="00207567">
      <w:pPr>
        <w:tabs>
          <w:tab w:val="left" w:pos="142"/>
        </w:tabs>
      </w:pPr>
      <w:r w:rsidRPr="00A45064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E2D727E" wp14:editId="008DF37D">
                <wp:simplePos x="0" y="0"/>
                <wp:positionH relativeFrom="column">
                  <wp:posOffset>4047490</wp:posOffset>
                </wp:positionH>
                <wp:positionV relativeFrom="paragraph">
                  <wp:posOffset>13011150</wp:posOffset>
                </wp:positionV>
                <wp:extent cx="1628775" cy="361950"/>
                <wp:effectExtent l="0" t="0" r="0" b="0"/>
                <wp:wrapNone/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alias w:val="číslo verze ve formátu X.X"/>
                              <w:tag w:val="číslo"/>
                              <w:id w:val="1958759872"/>
                              <w:text/>
                            </w:sdtPr>
                            <w:sdtEndPr/>
                            <w:sdtContent>
                              <w:p w14:paraId="0F210907" w14:textId="77777777" w:rsidR="0020207D" w:rsidRPr="007600A4" w:rsidRDefault="0020207D" w:rsidP="0020207D">
                                <w:pPr>
                                  <w:pStyle w:val="Navadni2"/>
                                </w:pPr>
                                <w:r>
                                  <w:t>1.0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2D727E" id="_x0000_t202" coordsize="21600,21600" o:spt="202" path="m,l,21600r21600,l21600,xe">
                <v:stroke joinstyle="miter"/>
                <v:path gradientshapeok="t" o:connecttype="rect"/>
              </v:shapetype>
              <v:shape id="Textové pole 20" o:spid="_x0000_s1026" type="#_x0000_t202" style="position:absolute;margin-left:318.7pt;margin-top:1024.5pt;width:128.25pt;height:28.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" filled="f" stroked="f" strokeweight=".5pt">
                <v:textbox>
                  <w:txbxContent>
                    <w:sdt>
                      <w:sdtPr>
                        <w:alias w:val="číslo verze ve formátu X.X"/>
                        <w:tag w:val="číslo"/>
                        <w:id w:val="1958759872"/>
                        <w:text/>
                      </w:sdtPr>
                      <w:sdtContent>
                        <w:p w14:paraId="0F210907" w14:textId="77777777" w:rsidR="0020207D" w:rsidRPr="007600A4" w:rsidRDefault="0020207D" w:rsidP="0020207D">
                          <w:pPr>
                            <w:pStyle w:val="Navadni2"/>
                          </w:pPr>
                          <w:r>
                            <w:t>1.0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3DC02F1A" w14:textId="307E78F1" w:rsidR="0067227A" w:rsidRPr="00A45064" w:rsidRDefault="0067227A" w:rsidP="00207567">
      <w:pPr>
        <w:tabs>
          <w:tab w:val="left" w:pos="142"/>
        </w:tabs>
      </w:pPr>
    </w:p>
    <w:p w14:paraId="3C029072" w14:textId="2EE6E080" w:rsidR="0067227A" w:rsidRPr="00A45064" w:rsidRDefault="0067227A" w:rsidP="00207567">
      <w:pPr>
        <w:tabs>
          <w:tab w:val="left" w:pos="142"/>
        </w:tabs>
      </w:pPr>
    </w:p>
    <w:p w14:paraId="58B512EE" w14:textId="5A820F14" w:rsidR="0067227A" w:rsidRPr="00A45064" w:rsidRDefault="0067227A" w:rsidP="00207567">
      <w:pPr>
        <w:tabs>
          <w:tab w:val="left" w:pos="142"/>
        </w:tabs>
      </w:pPr>
    </w:p>
    <w:p w14:paraId="74CAAEDA" w14:textId="17AFB243" w:rsidR="0067227A" w:rsidRPr="00A45064" w:rsidRDefault="0067227A" w:rsidP="00207567">
      <w:pPr>
        <w:tabs>
          <w:tab w:val="left" w:pos="142"/>
        </w:tabs>
      </w:pPr>
    </w:p>
    <w:p w14:paraId="6A34F1CC" w14:textId="0C2D0491" w:rsidR="0067227A" w:rsidRPr="00A45064" w:rsidRDefault="0067227A" w:rsidP="00207567">
      <w:pPr>
        <w:tabs>
          <w:tab w:val="left" w:pos="142"/>
        </w:tabs>
      </w:pPr>
    </w:p>
    <w:p w14:paraId="3614DFE8" w14:textId="7EE242D5" w:rsidR="0067227A" w:rsidRPr="00A45064" w:rsidRDefault="0067227A" w:rsidP="00207567">
      <w:pPr>
        <w:tabs>
          <w:tab w:val="left" w:pos="142"/>
        </w:tabs>
      </w:pPr>
    </w:p>
    <w:p w14:paraId="49097FC6" w14:textId="3376C983" w:rsidR="0067227A" w:rsidRPr="00A45064" w:rsidRDefault="0067227A" w:rsidP="00207567">
      <w:pPr>
        <w:tabs>
          <w:tab w:val="left" w:pos="142"/>
        </w:tabs>
      </w:pPr>
    </w:p>
    <w:p w14:paraId="67E56477" w14:textId="664C1FEA" w:rsidR="0067227A" w:rsidRPr="00A45064" w:rsidRDefault="0067227A" w:rsidP="006137B3">
      <w:pPr>
        <w:tabs>
          <w:tab w:val="left" w:pos="142"/>
        </w:tabs>
      </w:pPr>
    </w:p>
    <w:p w14:paraId="1171496C" w14:textId="71477ABB" w:rsidR="0067227A" w:rsidRPr="00A45064" w:rsidRDefault="0067227A" w:rsidP="00207567">
      <w:pPr>
        <w:tabs>
          <w:tab w:val="left" w:pos="142"/>
        </w:tabs>
      </w:pPr>
    </w:p>
    <w:p w14:paraId="0DA9F905" w14:textId="2BD5B061" w:rsidR="0067227A" w:rsidRPr="00A45064" w:rsidRDefault="0067227A" w:rsidP="00207567">
      <w:pPr>
        <w:tabs>
          <w:tab w:val="left" w:pos="142"/>
        </w:tabs>
      </w:pPr>
    </w:p>
    <w:p w14:paraId="6E02A3A5" w14:textId="358213D1" w:rsidR="0067227A" w:rsidRPr="00A45064" w:rsidRDefault="0020207D" w:rsidP="00207567">
      <w:pPr>
        <w:tabs>
          <w:tab w:val="left" w:pos="142"/>
        </w:tabs>
      </w:pPr>
      <w:r w:rsidRPr="00A45064">
        <w:rPr>
          <w:noProof/>
          <w:lang w:bidi="sl-SI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450137B" wp14:editId="0EB54DE8">
                <wp:simplePos x="0" y="0"/>
                <wp:positionH relativeFrom="margin">
                  <wp:posOffset>581812</wp:posOffset>
                </wp:positionH>
                <wp:positionV relativeFrom="paragraph">
                  <wp:posOffset>19192</wp:posOffset>
                </wp:positionV>
                <wp:extent cx="3411940" cy="3123211"/>
                <wp:effectExtent l="0" t="0" r="0" b="1270"/>
                <wp:wrapNone/>
                <wp:docPr id="473" name="Polje z besedilom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940" cy="31232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774796" w14:textId="3993330F" w:rsidR="0020207D" w:rsidRPr="00BF5A1A" w:rsidRDefault="00682601" w:rsidP="0020207D">
                            <w:pPr>
                              <w:pStyle w:val="Title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Ažuriranje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>šifrarnika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Poreza po općinama od 01.01.2026.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50137B" id="_x0000_t202" coordsize="21600,21600" o:spt="202" path="m,l,21600r21600,l21600,xe">
                <v:stroke joinstyle="miter"/>
                <v:path gradientshapeok="t" o:connecttype="rect"/>
              </v:shapetype>
              <v:shape id="Polje z besedilom 473" o:spid="_x0000_s1027" type="#_x0000_t202" style="position:absolute;margin-left:45.8pt;margin-top:1.5pt;width:268.65pt;height:245.9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" filled="f" stroked="f" strokeweight=".5pt">
                <v:textbox>
                  <w:txbxContent>
                    <w:p w14:paraId="77774796" w14:textId="3993330F" w:rsidR="0020207D" w:rsidRPr="00BF5A1A" w:rsidRDefault="00682601" w:rsidP="0020207D">
                      <w:pPr>
                        <w:pStyle w:val="Title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color w:val="FFFFFF" w:themeColor="background1"/>
                          <w:sz w:val="52"/>
                          <w:szCs w:val="52"/>
                        </w:rPr>
                        <w:t xml:space="preserve">Ažuriranje </w:t>
                      </w:r>
                      <w:proofErr w:type="spellStart"/>
                      <w:r>
                        <w:rPr>
                          <w:color w:val="FFFFFF" w:themeColor="background1"/>
                          <w:sz w:val="52"/>
                          <w:szCs w:val="52"/>
                        </w:rPr>
                        <w:t>šifrarnika</w:t>
                      </w:r>
                      <w:proofErr w:type="spellEnd"/>
                      <w:r>
                        <w:rPr>
                          <w:color w:val="FFFFFF" w:themeColor="background1"/>
                          <w:sz w:val="52"/>
                          <w:szCs w:val="52"/>
                        </w:rPr>
                        <w:t xml:space="preserve"> Poreza po općinama od 01.01.2026.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B20B6E" w14:textId="496D3ABA" w:rsidR="0067227A" w:rsidRPr="00A45064" w:rsidRDefault="0067227A" w:rsidP="00207567">
      <w:pPr>
        <w:tabs>
          <w:tab w:val="left" w:pos="142"/>
        </w:tabs>
      </w:pPr>
    </w:p>
    <w:p w14:paraId="7E72BB26" w14:textId="12829459" w:rsidR="0067227A" w:rsidRPr="00A45064" w:rsidRDefault="0067227A" w:rsidP="00207567">
      <w:pPr>
        <w:tabs>
          <w:tab w:val="left" w:pos="142"/>
        </w:tabs>
      </w:pPr>
    </w:p>
    <w:p w14:paraId="3681D168" w14:textId="2D4B49AA" w:rsidR="0067227A" w:rsidRPr="00A45064" w:rsidRDefault="0067227A" w:rsidP="00207567">
      <w:pPr>
        <w:tabs>
          <w:tab w:val="left" w:pos="142"/>
        </w:tabs>
      </w:pPr>
    </w:p>
    <w:p w14:paraId="3C55D227" w14:textId="436C0260" w:rsidR="0067227A" w:rsidRPr="00A45064" w:rsidRDefault="0067227A" w:rsidP="00207567">
      <w:pPr>
        <w:tabs>
          <w:tab w:val="left" w:pos="142"/>
        </w:tabs>
      </w:pPr>
    </w:p>
    <w:p w14:paraId="21A3FF68" w14:textId="3DBD5F3F" w:rsidR="0067227A" w:rsidRPr="00A45064" w:rsidRDefault="0067227A" w:rsidP="00207567">
      <w:pPr>
        <w:tabs>
          <w:tab w:val="left" w:pos="142"/>
        </w:tabs>
      </w:pPr>
    </w:p>
    <w:p w14:paraId="6A2758DF" w14:textId="02895CB3" w:rsidR="0067227A" w:rsidRPr="00A45064" w:rsidRDefault="0067227A" w:rsidP="00207567">
      <w:pPr>
        <w:tabs>
          <w:tab w:val="left" w:pos="142"/>
        </w:tabs>
      </w:pPr>
    </w:p>
    <w:p w14:paraId="6AB5F1E7" w14:textId="610E1192" w:rsidR="0067227A" w:rsidRPr="00A45064" w:rsidRDefault="0067227A" w:rsidP="00207567">
      <w:pPr>
        <w:tabs>
          <w:tab w:val="left" w:pos="142"/>
        </w:tabs>
      </w:pPr>
    </w:p>
    <w:p w14:paraId="73C4F909" w14:textId="0BC082E1" w:rsidR="0067227A" w:rsidRPr="00A45064" w:rsidRDefault="0067227A" w:rsidP="00207567">
      <w:pPr>
        <w:tabs>
          <w:tab w:val="left" w:pos="142"/>
        </w:tabs>
      </w:pPr>
    </w:p>
    <w:p w14:paraId="257B7293" w14:textId="0BE7294D" w:rsidR="0067227A" w:rsidRPr="00A45064" w:rsidRDefault="0067227A" w:rsidP="00207567">
      <w:pPr>
        <w:tabs>
          <w:tab w:val="left" w:pos="142"/>
        </w:tabs>
      </w:pPr>
    </w:p>
    <w:p w14:paraId="3E2835C8" w14:textId="27A40616" w:rsidR="0067227A" w:rsidRPr="00A45064" w:rsidRDefault="0067227A" w:rsidP="00207567">
      <w:pPr>
        <w:tabs>
          <w:tab w:val="left" w:pos="142"/>
        </w:tabs>
      </w:pPr>
    </w:p>
    <w:p w14:paraId="5A8A37F5" w14:textId="0391942A" w:rsidR="0067227A" w:rsidRPr="00A45064" w:rsidRDefault="0067227A" w:rsidP="00207567">
      <w:pPr>
        <w:tabs>
          <w:tab w:val="left" w:pos="142"/>
        </w:tabs>
      </w:pPr>
    </w:p>
    <w:p w14:paraId="02EDC0CA" w14:textId="7609BB54" w:rsidR="0067227A" w:rsidRPr="00A45064" w:rsidRDefault="0067227A" w:rsidP="00207567">
      <w:pPr>
        <w:tabs>
          <w:tab w:val="left" w:pos="142"/>
        </w:tabs>
      </w:pPr>
    </w:p>
    <w:p w14:paraId="6E647D53" w14:textId="4D86659C" w:rsidR="0067227A" w:rsidRPr="00A45064" w:rsidRDefault="0067227A" w:rsidP="00207567">
      <w:pPr>
        <w:tabs>
          <w:tab w:val="left" w:pos="142"/>
        </w:tabs>
      </w:pPr>
    </w:p>
    <w:p w14:paraId="5A6686F5" w14:textId="2A545DCA" w:rsidR="0067227A" w:rsidRPr="00A45064" w:rsidRDefault="0067227A" w:rsidP="00207567">
      <w:pPr>
        <w:tabs>
          <w:tab w:val="left" w:pos="142"/>
        </w:tabs>
      </w:pPr>
    </w:p>
    <w:p w14:paraId="019EE0BC" w14:textId="5B8BCDA5" w:rsidR="0067227A" w:rsidRPr="00A45064" w:rsidRDefault="0067227A" w:rsidP="00207567">
      <w:pPr>
        <w:tabs>
          <w:tab w:val="left" w:pos="142"/>
        </w:tabs>
      </w:pPr>
    </w:p>
    <w:p w14:paraId="39109990" w14:textId="4CE003E6" w:rsidR="0067227A" w:rsidRPr="00A45064" w:rsidRDefault="0067227A" w:rsidP="00207567">
      <w:pPr>
        <w:tabs>
          <w:tab w:val="left" w:pos="142"/>
        </w:tabs>
      </w:pPr>
    </w:p>
    <w:p w14:paraId="49027F8C" w14:textId="7FE3F466" w:rsidR="0067227A" w:rsidRPr="00A45064" w:rsidRDefault="0067227A" w:rsidP="00207567">
      <w:pPr>
        <w:tabs>
          <w:tab w:val="left" w:pos="142"/>
        </w:tabs>
      </w:pPr>
    </w:p>
    <w:p w14:paraId="6723E563" w14:textId="6723FC60" w:rsidR="0067227A" w:rsidRPr="00A45064" w:rsidRDefault="0067227A" w:rsidP="00207567">
      <w:pPr>
        <w:tabs>
          <w:tab w:val="left" w:pos="142"/>
        </w:tabs>
      </w:pPr>
    </w:p>
    <w:p w14:paraId="6A95E0EA" w14:textId="4CDEEF37" w:rsidR="0067227A" w:rsidRPr="00A45064" w:rsidRDefault="0067227A" w:rsidP="00207567">
      <w:pPr>
        <w:tabs>
          <w:tab w:val="left" w:pos="142"/>
        </w:tabs>
      </w:pPr>
    </w:p>
    <w:p w14:paraId="10FEDA3F" w14:textId="07A15A70" w:rsidR="0067227A" w:rsidRPr="00A45064" w:rsidRDefault="0067227A" w:rsidP="00207567">
      <w:pPr>
        <w:tabs>
          <w:tab w:val="left" w:pos="142"/>
        </w:tabs>
      </w:pPr>
    </w:p>
    <w:p w14:paraId="5FAE8949" w14:textId="616D3F5F" w:rsidR="0067227A" w:rsidRPr="00A45064" w:rsidRDefault="0067227A" w:rsidP="00207567">
      <w:pPr>
        <w:tabs>
          <w:tab w:val="left" w:pos="142"/>
        </w:tabs>
      </w:pPr>
    </w:p>
    <w:p w14:paraId="2DC9C402" w14:textId="6FAAD943" w:rsidR="0067227A" w:rsidRPr="00A45064" w:rsidRDefault="0067227A" w:rsidP="00207567">
      <w:pPr>
        <w:tabs>
          <w:tab w:val="left" w:pos="142"/>
        </w:tabs>
      </w:pPr>
    </w:p>
    <w:p w14:paraId="056D5837" w14:textId="4ACB80C1" w:rsidR="0067227A" w:rsidRPr="00A45064" w:rsidRDefault="0067227A" w:rsidP="00207567">
      <w:pPr>
        <w:tabs>
          <w:tab w:val="left" w:pos="142"/>
        </w:tabs>
      </w:pPr>
    </w:p>
    <w:p w14:paraId="35099FE1" w14:textId="14C565A9" w:rsidR="0067227A" w:rsidRPr="00A45064" w:rsidRDefault="0067227A" w:rsidP="00207567">
      <w:pPr>
        <w:tabs>
          <w:tab w:val="left" w:pos="142"/>
        </w:tabs>
      </w:pPr>
    </w:p>
    <w:p w14:paraId="447903F4" w14:textId="1B8A997E" w:rsidR="0067227A" w:rsidRPr="00A45064" w:rsidRDefault="0067227A" w:rsidP="00207567">
      <w:pPr>
        <w:tabs>
          <w:tab w:val="left" w:pos="142"/>
        </w:tabs>
      </w:pPr>
    </w:p>
    <w:p w14:paraId="2B7041AE" w14:textId="305467E1" w:rsidR="0067227A" w:rsidRPr="00A45064" w:rsidRDefault="00077089" w:rsidP="00207567">
      <w:pPr>
        <w:tabs>
          <w:tab w:val="left" w:pos="142"/>
        </w:tabs>
      </w:pPr>
      <w:r w:rsidRPr="00A45064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7E12C41" wp14:editId="3B28D190">
                <wp:simplePos x="0" y="0"/>
                <wp:positionH relativeFrom="column">
                  <wp:posOffset>2166957</wp:posOffset>
                </wp:positionH>
                <wp:positionV relativeFrom="paragraph">
                  <wp:posOffset>171459</wp:posOffset>
                </wp:positionV>
                <wp:extent cx="1053077" cy="195014"/>
                <wp:effectExtent l="0" t="0" r="0" b="0"/>
                <wp:wrapNone/>
                <wp:docPr id="576" name="Pravokotnik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077" cy="195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B28AB2" w14:textId="2CC47F9F" w:rsidR="00B33F19" w:rsidRPr="00B33F19" w:rsidRDefault="00682601" w:rsidP="00B33F19">
                            <w:pPr>
                              <w:pStyle w:val="Navadni2"/>
                              <w:spacing w:after="0"/>
                            </w:pPr>
                            <w:r>
                              <w:t>1</w:t>
                            </w:r>
                            <w:r w:rsidR="002068E5">
                              <w:t>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E12C41" id="Pravokotnik 576" o:spid="_x0000_s1028" style="position:absolute;margin-left:170.65pt;margin-top:13.5pt;width:82.9pt;height:15.3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" filled="f" stroked="f" strokeweight="1pt">
                <v:textbox inset="0,0,0,0">
                  <w:txbxContent>
                    <w:p w14:paraId="09B28AB2" w14:textId="2CC47F9F" w:rsidR="00B33F19" w:rsidRPr="00B33F19" w:rsidRDefault="00682601" w:rsidP="00B33F19">
                      <w:pPr>
                        <w:pStyle w:val="Navadni2"/>
                        <w:spacing w:after="0"/>
                      </w:pPr>
                      <w:r>
                        <w:t>1</w:t>
                      </w:r>
                      <w:r w:rsidR="002068E5">
                        <w:t>.0</w:t>
                      </w:r>
                    </w:p>
                  </w:txbxContent>
                </v:textbox>
              </v:rect>
            </w:pict>
          </mc:Fallback>
        </mc:AlternateContent>
      </w:r>
    </w:p>
    <w:p w14:paraId="05A515DC" w14:textId="0B33D553" w:rsidR="0067227A" w:rsidRPr="00A45064" w:rsidRDefault="00B54EF6" w:rsidP="00C74A4D">
      <w:pPr>
        <w:tabs>
          <w:tab w:val="left" w:pos="142"/>
        </w:tabs>
        <w:ind w:left="284"/>
      </w:pPr>
      <w:sdt>
        <w:sdtPr>
          <w:rPr>
            <w:rStyle w:val="NavadniZnak"/>
          </w:rPr>
          <w:alias w:val="DATUM"/>
          <w:tag w:val="DATUM"/>
          <w:id w:val="-1947138128"/>
          <w:placeholder>
            <w:docPart w:val="DefaultPlaceholder_-1854013437"/>
          </w:placeholder>
          <w15:color w:val="023444"/>
          <w:date w:fullDate="2026-12-23T00:00:00Z">
            <w:dateFormat w:val="d.M.yyyy."/>
            <w:lid w:val="hr-HR"/>
            <w:storeMappedDataAs w:val="dateTime"/>
            <w:calendar w:val="gregorian"/>
          </w:date>
        </w:sdtPr>
        <w:sdtEndPr>
          <w:rPr>
            <w:rStyle w:val="NavadniZnak"/>
          </w:rPr>
        </w:sdtEndPr>
        <w:sdtContent>
          <w:r w:rsidR="00212C0F">
            <w:rPr>
              <w:rStyle w:val="NavadniZnak"/>
            </w:rPr>
            <w:t>2</w:t>
          </w:r>
          <w:r w:rsidR="00682601">
            <w:rPr>
              <w:rStyle w:val="NavadniZnak"/>
            </w:rPr>
            <w:t>3</w:t>
          </w:r>
          <w:r w:rsidR="00E71D2E">
            <w:rPr>
              <w:rStyle w:val="NavadniZnak"/>
            </w:rPr>
            <w:t>.</w:t>
          </w:r>
          <w:r w:rsidR="00212C0F">
            <w:rPr>
              <w:rStyle w:val="NavadniZnak"/>
            </w:rPr>
            <w:t>1</w:t>
          </w:r>
          <w:r w:rsidR="00682601">
            <w:rPr>
              <w:rStyle w:val="NavadniZnak"/>
            </w:rPr>
            <w:t>2</w:t>
          </w:r>
          <w:r w:rsidR="00E71D2E">
            <w:rPr>
              <w:rStyle w:val="NavadniZnak"/>
            </w:rPr>
            <w:t>.202</w:t>
          </w:r>
          <w:r w:rsidR="00682601">
            <w:rPr>
              <w:rStyle w:val="NavadniZnak"/>
            </w:rPr>
            <w:t>6</w:t>
          </w:r>
          <w:r w:rsidR="00E71D2E">
            <w:rPr>
              <w:rStyle w:val="NavadniZnak"/>
            </w:rPr>
            <w:t>.</w:t>
          </w:r>
        </w:sdtContent>
      </w:sdt>
    </w:p>
    <w:p w14:paraId="1FB334E2" w14:textId="186168E4" w:rsidR="008B5EE1" w:rsidRPr="00A45064" w:rsidRDefault="008B5EE1" w:rsidP="00207567">
      <w:pPr>
        <w:tabs>
          <w:tab w:val="left" w:pos="142"/>
        </w:tabs>
      </w:pPr>
    </w:p>
    <w:p w14:paraId="620CF72B" w14:textId="77777777" w:rsidR="00682601" w:rsidRDefault="00682601" w:rsidP="00207567">
      <w:pPr>
        <w:tabs>
          <w:tab w:val="left" w:pos="142"/>
        </w:tabs>
      </w:pPr>
    </w:p>
    <w:p w14:paraId="7F132773" w14:textId="0960CFB5" w:rsidR="00465E95" w:rsidRPr="00A45064" w:rsidRDefault="00C6527D" w:rsidP="00207567">
      <w:pPr>
        <w:tabs>
          <w:tab w:val="left" w:pos="142"/>
        </w:tabs>
        <w:sectPr w:rsidR="00465E95" w:rsidRPr="00A45064" w:rsidSect="008F79D8">
          <w:headerReference w:type="default" r:id="rId11"/>
          <w:footerReference w:type="default" r:id="rId12"/>
          <w:pgSz w:w="11906" w:h="16838"/>
          <w:pgMar w:top="1701" w:right="2835" w:bottom="1985" w:left="1276" w:header="709" w:footer="709" w:gutter="0"/>
          <w:cols w:space="708"/>
          <w:docGrid w:linePitch="360"/>
        </w:sectPr>
      </w:pPr>
      <w:r w:rsidRPr="00A45064">
        <w:rPr>
          <w:noProof/>
        </w:rPr>
        <w:drawing>
          <wp:anchor distT="0" distB="0" distL="114300" distR="114300" simplePos="0" relativeHeight="251658244" behindDoc="0" locked="0" layoutInCell="1" allowOverlap="1" wp14:anchorId="01323DF3" wp14:editId="134601AF">
            <wp:simplePos x="0" y="0"/>
            <wp:positionH relativeFrom="page">
              <wp:posOffset>903767</wp:posOffset>
            </wp:positionH>
            <wp:positionV relativeFrom="page">
              <wp:posOffset>9296486</wp:posOffset>
            </wp:positionV>
            <wp:extent cx="1286540" cy="566438"/>
            <wp:effectExtent l="0" t="0" r="8890" b="5080"/>
            <wp:wrapNone/>
            <wp:docPr id="502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Slika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867" cy="566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08FDB" w14:textId="77777777" w:rsidR="00B33683" w:rsidRDefault="00B33683" w:rsidP="00212C0F">
      <w:pPr>
        <w:jc w:val="both"/>
      </w:pPr>
    </w:p>
    <w:p w14:paraId="52F0B81B" w14:textId="230A1AE6" w:rsidR="00682601" w:rsidRPr="005A3B42" w:rsidRDefault="00682601" w:rsidP="00682601">
      <w:r>
        <w:t xml:space="preserve">Za sve korisnike koji imaju aktivnu vezu prema </w:t>
      </w:r>
      <w:proofErr w:type="spellStart"/>
      <w:r>
        <w:t>Minimax</w:t>
      </w:r>
      <w:proofErr w:type="spellEnd"/>
      <w:r>
        <w:t>-u</w:t>
      </w:r>
      <w:r w:rsidRPr="005A3B42">
        <w:t xml:space="preserve"> omogućeno je ažuriranje </w:t>
      </w:r>
      <w:proofErr w:type="spellStart"/>
      <w:r w:rsidRPr="005A3B42">
        <w:t>šifrarnika</w:t>
      </w:r>
      <w:proofErr w:type="spellEnd"/>
      <w:r w:rsidRPr="005A3B42">
        <w:t xml:space="preserve"> Poreza po općinama </w:t>
      </w:r>
    </w:p>
    <w:p w14:paraId="77D3D373" w14:textId="77777777" w:rsidR="00682601" w:rsidRPr="005A3B42" w:rsidRDefault="00682601" w:rsidP="00682601"/>
    <w:p w14:paraId="1463D558" w14:textId="77777777" w:rsidR="00682601" w:rsidRPr="005A3B42" w:rsidRDefault="00682601" w:rsidP="00682601">
      <w:r w:rsidRPr="005A3B42">
        <w:rPr>
          <w:noProof/>
        </w:rPr>
        <w:drawing>
          <wp:inline distT="0" distB="0" distL="0" distR="0" wp14:anchorId="1004359B" wp14:editId="0C89390E">
            <wp:extent cx="6121400" cy="2183765"/>
            <wp:effectExtent l="0" t="0" r="12700" b="6985"/>
            <wp:docPr id="1624377314" name="Picture 2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377314" name="Picture 2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C6077" w14:textId="77777777" w:rsidR="00682601" w:rsidRPr="005A3B42" w:rsidRDefault="00682601" w:rsidP="00682601"/>
    <w:p w14:paraId="710DAAB7" w14:textId="37026851" w:rsidR="00682601" w:rsidRPr="005A3B42" w:rsidRDefault="00682601" w:rsidP="00682601">
      <w:r w:rsidRPr="005A3B42">
        <w:t xml:space="preserve">Unutar </w:t>
      </w:r>
      <w:proofErr w:type="spellStart"/>
      <w:r w:rsidRPr="005A3B42">
        <w:t>šifrarnika</w:t>
      </w:r>
      <w:proofErr w:type="spellEnd"/>
      <w:r w:rsidRPr="005A3B42">
        <w:t xml:space="preserve"> omogućena je provjera stopa Poreza na dohodak s datumom važenja u 202</w:t>
      </w:r>
      <w:r>
        <w:t>6</w:t>
      </w:r>
      <w:r w:rsidRPr="005A3B42">
        <w:t xml:space="preserve">. godini koja će nadopuniti </w:t>
      </w:r>
      <w:proofErr w:type="spellStart"/>
      <w:r w:rsidRPr="005A3B42">
        <w:t>šifrarnik</w:t>
      </w:r>
      <w:proofErr w:type="spellEnd"/>
      <w:r w:rsidRPr="005A3B42">
        <w:t xml:space="preserve"> Poreza po općinama s novim zapisom svih onih općina koje su mijenjale stope poreza na dohodak u 202</w:t>
      </w:r>
      <w:r>
        <w:t>6</w:t>
      </w:r>
      <w:r w:rsidRPr="005A3B42">
        <w:t>.</w:t>
      </w:r>
    </w:p>
    <w:p w14:paraId="345B277E" w14:textId="77777777" w:rsidR="00682601" w:rsidRPr="005A3B42" w:rsidRDefault="00682601" w:rsidP="00682601"/>
    <w:p w14:paraId="280F91A5" w14:textId="73E3D8AE" w:rsidR="00682601" w:rsidRPr="005A3B42" w:rsidRDefault="00682601" w:rsidP="00682601">
      <w:r w:rsidRPr="00682601">
        <w:rPr>
          <w:noProof/>
        </w:rPr>
        <w:drawing>
          <wp:inline distT="0" distB="0" distL="0" distR="0" wp14:anchorId="1BCC7DDB" wp14:editId="1A161E13">
            <wp:extent cx="4949825" cy="1925955"/>
            <wp:effectExtent l="0" t="0" r="3175" b="0"/>
            <wp:docPr id="49036961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369615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33371" w14:textId="77777777" w:rsidR="00682601" w:rsidRPr="005A3B42" w:rsidRDefault="00682601" w:rsidP="00682601">
      <w:r w:rsidRPr="005A3B42">
        <w:t>Rade se 4 provjere nižih, viših, prosječnih nižih i prosječnih viših stopa poreza na dohodak te na svakom ekranu koji se pojavi kliknemo na ikonu Osvježi</w:t>
      </w:r>
    </w:p>
    <w:p w14:paraId="2AE9615A" w14:textId="77777777" w:rsidR="00682601" w:rsidRDefault="00682601" w:rsidP="00682601"/>
    <w:p w14:paraId="2BBC6B81" w14:textId="77777777" w:rsidR="00E53B87" w:rsidRDefault="00E53B87" w:rsidP="00682601"/>
    <w:p w14:paraId="7F79B3A7" w14:textId="77777777" w:rsidR="00E53B87" w:rsidRPr="005A3B42" w:rsidRDefault="00E53B87" w:rsidP="00682601"/>
    <w:p w14:paraId="3431FB6A" w14:textId="7CB1B403" w:rsidR="00682601" w:rsidRDefault="00682601" w:rsidP="00682601">
      <w:r w:rsidRPr="00682601">
        <w:rPr>
          <w:noProof/>
        </w:rPr>
        <w:lastRenderedPageBreak/>
        <w:drawing>
          <wp:inline distT="0" distB="0" distL="0" distR="0" wp14:anchorId="4853C9A8" wp14:editId="408CA55E">
            <wp:extent cx="4949825" cy="2957830"/>
            <wp:effectExtent l="0" t="0" r="3175" b="0"/>
            <wp:docPr id="11882527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252730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99551" w14:textId="77777777" w:rsidR="00E53B87" w:rsidRDefault="00E53B87" w:rsidP="00682601"/>
    <w:p w14:paraId="6403913D" w14:textId="77777777" w:rsidR="00E53B87" w:rsidRDefault="00E53B87" w:rsidP="00682601"/>
    <w:p w14:paraId="7C86EA4B" w14:textId="5521AE12" w:rsidR="00682601" w:rsidRPr="005A3B42" w:rsidRDefault="00682601" w:rsidP="00682601">
      <w:r w:rsidRPr="00682601">
        <w:rPr>
          <w:noProof/>
        </w:rPr>
        <w:drawing>
          <wp:inline distT="0" distB="0" distL="0" distR="0" wp14:anchorId="07FE4E85" wp14:editId="081FCAC6">
            <wp:extent cx="4949825" cy="2947035"/>
            <wp:effectExtent l="0" t="0" r="3175" b="5715"/>
            <wp:docPr id="419496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49666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1404A" w14:textId="12AB3E07" w:rsidR="00682601" w:rsidRPr="005A3B42" w:rsidRDefault="00682601" w:rsidP="00682601">
      <w:r w:rsidRPr="00682601">
        <w:rPr>
          <w:noProof/>
        </w:rPr>
        <w:lastRenderedPageBreak/>
        <w:drawing>
          <wp:inline distT="0" distB="0" distL="0" distR="0" wp14:anchorId="698F88C0" wp14:editId="1E07786B">
            <wp:extent cx="4949825" cy="2992755"/>
            <wp:effectExtent l="0" t="0" r="3175" b="0"/>
            <wp:docPr id="5710007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000725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BF980" w14:textId="77777777" w:rsidR="00682601" w:rsidRPr="005A3B42" w:rsidRDefault="00682601" w:rsidP="00682601"/>
    <w:p w14:paraId="54FF89B5" w14:textId="3CB904C9" w:rsidR="00682601" w:rsidRDefault="00E53B87" w:rsidP="00682601">
      <w:r w:rsidRPr="00E53B87">
        <w:rPr>
          <w:noProof/>
        </w:rPr>
        <w:drawing>
          <wp:inline distT="0" distB="0" distL="0" distR="0" wp14:anchorId="20F957E1" wp14:editId="4C3B3E7B">
            <wp:extent cx="4949825" cy="2961640"/>
            <wp:effectExtent l="0" t="0" r="3175" b="0"/>
            <wp:docPr id="9550786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078603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28364" w14:textId="77777777" w:rsidR="00E53B87" w:rsidRPr="005A3B42" w:rsidRDefault="00E53B87" w:rsidP="00682601"/>
    <w:p w14:paraId="6A52D1C6" w14:textId="77777777" w:rsidR="00682601" w:rsidRPr="005A3B42" w:rsidRDefault="00682601" w:rsidP="00682601">
      <w:r w:rsidRPr="005A3B42">
        <w:t xml:space="preserve">Nakon što smo osvježili sva 4 ekrana nove vrijednosti stopa poreza na dohodak upisuju se u </w:t>
      </w:r>
      <w:proofErr w:type="spellStart"/>
      <w:r w:rsidRPr="005A3B42">
        <w:t>šifrarnik</w:t>
      </w:r>
      <w:proofErr w:type="spellEnd"/>
      <w:r w:rsidRPr="005A3B42">
        <w:t xml:space="preserve"> Poreza po općinama. Prikaz svih stopa (i starih i novih) vidljiv je kad se označi filter Svi</w:t>
      </w:r>
    </w:p>
    <w:p w14:paraId="06467DC9" w14:textId="77777777" w:rsidR="00682601" w:rsidRPr="005A3B42" w:rsidRDefault="00682601" w:rsidP="00682601"/>
    <w:p w14:paraId="1249E87B" w14:textId="0D440CA9" w:rsidR="00682601" w:rsidRDefault="00AB18FD" w:rsidP="00682601">
      <w:r w:rsidRPr="00AB18FD">
        <w:lastRenderedPageBreak/>
        <w:drawing>
          <wp:inline distT="0" distB="0" distL="0" distR="0" wp14:anchorId="06A65D54" wp14:editId="00463478">
            <wp:extent cx="4949825" cy="3119120"/>
            <wp:effectExtent l="0" t="0" r="3175" b="5080"/>
            <wp:docPr id="5732288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228804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3FDD6" w14:textId="77777777" w:rsidR="00AB18FD" w:rsidRPr="005A3B42" w:rsidRDefault="00AB18FD" w:rsidP="00682601"/>
    <w:p w14:paraId="38686F41" w14:textId="77777777" w:rsidR="00682601" w:rsidRPr="005A3B42" w:rsidRDefault="00682601" w:rsidP="00682601">
      <w:r w:rsidRPr="005A3B42">
        <w:t>Na taj način u programu imamo povijesno praćenje promjena stopa poreza na dohodak po općinama.</w:t>
      </w:r>
    </w:p>
    <w:p w14:paraId="1980EFC6" w14:textId="77777777" w:rsidR="00682601" w:rsidRPr="005A3B42" w:rsidRDefault="00682601" w:rsidP="00682601"/>
    <w:p w14:paraId="027B4CA2" w14:textId="682009F3" w:rsidR="00682601" w:rsidRPr="005A3B42" w:rsidRDefault="00E53B87" w:rsidP="00682601">
      <w:r w:rsidRPr="00E53B87">
        <w:rPr>
          <w:noProof/>
        </w:rPr>
        <w:drawing>
          <wp:inline distT="0" distB="0" distL="0" distR="0" wp14:anchorId="302AA571" wp14:editId="142BA9C7">
            <wp:extent cx="5653377" cy="2197528"/>
            <wp:effectExtent l="0" t="0" r="5080" b="0"/>
            <wp:docPr id="206079035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790353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1446" cy="22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7A430" w14:textId="77777777" w:rsidR="00682601" w:rsidRPr="005A3B42" w:rsidRDefault="00682601" w:rsidP="00682601"/>
    <w:p w14:paraId="24A2AE44" w14:textId="4F852A3E" w:rsidR="00682601" w:rsidRPr="005A3B42" w:rsidRDefault="00682601" w:rsidP="00682601">
      <w:r w:rsidRPr="005A3B42">
        <w:t xml:space="preserve">U samom obračunu plaće ovisno o datumu isplate unesenom na ekranu Postavke obračuna uzimat će se u obzir važeće stope poreza na dohodak unesene u </w:t>
      </w:r>
      <w:proofErr w:type="spellStart"/>
      <w:r w:rsidRPr="005A3B42">
        <w:t>šifrarniku</w:t>
      </w:r>
      <w:proofErr w:type="spellEnd"/>
      <w:r w:rsidRPr="005A3B42">
        <w:t xml:space="preserve"> poreza na dohodak</w:t>
      </w:r>
      <w:r w:rsidR="00E53B87">
        <w:t>.</w:t>
      </w:r>
    </w:p>
    <w:p w14:paraId="7111734F" w14:textId="05B84DCE" w:rsidR="001D17A8" w:rsidRPr="00A45064" w:rsidRDefault="00C452AC" w:rsidP="001D17A8">
      <w:pPr>
        <w:pStyle w:val="Navadni"/>
      </w:pPr>
      <w:r w:rsidRPr="00A4506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0A8D7FDA" wp14:editId="45A5C29C">
                <wp:simplePos x="0" y="0"/>
                <wp:positionH relativeFrom="margin">
                  <wp:align>left</wp:align>
                </wp:positionH>
                <wp:positionV relativeFrom="paragraph">
                  <wp:posOffset>3672205</wp:posOffset>
                </wp:positionV>
                <wp:extent cx="4053205" cy="2286000"/>
                <wp:effectExtent l="0" t="0" r="0" b="0"/>
                <wp:wrapSquare wrapText="bothSides"/>
                <wp:docPr id="20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205" cy="228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44328" w14:textId="6A647EC1" w:rsidR="00290E77" w:rsidRDefault="00290E77" w:rsidP="002068E5">
                            <w:pPr>
                              <w:pStyle w:val="Predmetnabidky2"/>
                              <w:rPr>
                                <w:color w:val="023444"/>
                                <w:sz w:val="28"/>
                                <w:szCs w:val="38"/>
                              </w:rPr>
                            </w:pPr>
                            <w:r>
                              <w:rPr>
                                <w:color w:val="023444"/>
                                <w:sz w:val="28"/>
                                <w:szCs w:val="38"/>
                              </w:rPr>
                              <w:t>Pripremi</w:t>
                            </w:r>
                            <w:r w:rsidR="00E53B87">
                              <w:rPr>
                                <w:color w:val="023444"/>
                                <w:sz w:val="28"/>
                                <w:szCs w:val="38"/>
                              </w:rPr>
                              <w:t>la</w:t>
                            </w:r>
                            <w:r>
                              <w:rPr>
                                <w:color w:val="023444"/>
                                <w:sz w:val="28"/>
                                <w:szCs w:val="38"/>
                              </w:rPr>
                              <w:t>:</w:t>
                            </w:r>
                          </w:p>
                          <w:p w14:paraId="3C1FD57D" w14:textId="77777777" w:rsidR="00290E77" w:rsidRDefault="00290E77" w:rsidP="002068E5">
                            <w:pPr>
                              <w:pStyle w:val="Predmetnabidky2"/>
                              <w:rPr>
                                <w:color w:val="023444"/>
                                <w:sz w:val="28"/>
                                <w:szCs w:val="38"/>
                              </w:rPr>
                            </w:pPr>
                          </w:p>
                          <w:sdt>
                            <w:sdtPr>
                              <w:rPr>
                                <w:color w:val="023444"/>
                                <w:sz w:val="28"/>
                                <w:szCs w:val="38"/>
                              </w:rPr>
                              <w:alias w:val="Ime in Priimek"/>
                              <w:tag w:val="Ime in Priimek"/>
                              <w:id w:val="-1750648055"/>
                              <w:text/>
                            </w:sdtPr>
                            <w:sdtEndPr/>
                            <w:sdtContent>
                              <w:p w14:paraId="077076F4" w14:textId="409DE85B" w:rsidR="002068E5" w:rsidRPr="00F024AC" w:rsidRDefault="00E53B87" w:rsidP="002068E5">
                                <w:pPr>
                                  <w:pStyle w:val="Predmetnabidky2"/>
                                  <w:rPr>
                                    <w:color w:val="023444"/>
                                    <w:sz w:val="28"/>
                                    <w:szCs w:val="38"/>
                                  </w:rPr>
                                </w:pPr>
                                <w:r>
                                  <w:rPr>
                                    <w:color w:val="023444"/>
                                    <w:sz w:val="28"/>
                                    <w:szCs w:val="38"/>
                                  </w:rPr>
                                  <w:t>Petra Vorkapić</w:t>
                                </w:r>
                              </w:p>
                            </w:sdtContent>
                          </w:sdt>
                          <w:p w14:paraId="3B31EF5B" w14:textId="15DC5896" w:rsidR="00C452AC" w:rsidRPr="0077327A" w:rsidRDefault="00B54EF6" w:rsidP="002068E5">
                            <w:pPr>
                              <w:pStyle w:val="Predmetnabidky2"/>
                              <w:rPr>
                                <w:color w:val="023444"/>
                                <w:sz w:val="32"/>
                                <w:szCs w:val="32"/>
                              </w:rPr>
                            </w:pPr>
                            <w:sdt>
                              <w:sdtPr>
                                <w:rPr>
                                  <w:color w:val="023444"/>
                                  <w:sz w:val="28"/>
                                  <w:szCs w:val="38"/>
                                </w:rPr>
                                <w:alias w:val="Delovno mesto"/>
                                <w:tag w:val="Delovno mesto"/>
                                <w:id w:val="25380978"/>
                                <w:text/>
                              </w:sdtPr>
                              <w:sdtEndPr/>
                              <w:sdtContent>
                                <w:r w:rsidR="00E53B87" w:rsidRPr="00E53B87">
                                  <w:rPr>
                                    <w:color w:val="023444"/>
                                    <w:sz w:val="28"/>
                                    <w:szCs w:val="38"/>
                                  </w:rPr>
                                  <w:t xml:space="preserve">Područni voditelj produkta Saop </w:t>
                                </w:r>
                                <w:r w:rsidR="00E53B87">
                                  <w:rPr>
                                    <w:color w:val="023444"/>
                                    <w:sz w:val="28"/>
                                    <w:szCs w:val="38"/>
                                  </w:rPr>
                                  <w:t>ERP - PLA</w:t>
                                </w:r>
                              </w:sdtContent>
                            </w:sdt>
                            <w:r w:rsidR="002068E5">
                              <w:rPr>
                                <w:color w:val="023444" w:themeColor="text1"/>
                                <w:sz w:val="20"/>
                                <w:szCs w:val="32"/>
                              </w:rPr>
                              <w:br/>
                            </w:r>
                            <w:r w:rsidR="00E53B87">
                              <w:rPr>
                                <w:color w:val="023444" w:themeColor="text1"/>
                                <w:sz w:val="20"/>
                                <w:szCs w:val="32"/>
                              </w:rPr>
                              <w:t>petra.vorkapic</w:t>
                            </w:r>
                            <w:r w:rsidR="002068E5">
                              <w:rPr>
                                <w:color w:val="023444" w:themeColor="text1"/>
                                <w:sz w:val="20"/>
                                <w:szCs w:val="32"/>
                              </w:rPr>
                              <w:t>@seyfor.hr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D7FDA" id="Textové pole 2" o:spid="_x0000_s1029" type="#_x0000_t202" style="position:absolute;margin-left:0;margin-top:289.15pt;width:319.15pt;height:180pt;z-index:2516582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" filled="f" stroked="f">
                <v:textbox>
                  <w:txbxContent>
                    <w:p w14:paraId="4A944328" w14:textId="6A647EC1" w:rsidR="00290E77" w:rsidRDefault="00290E77" w:rsidP="002068E5">
                      <w:pPr>
                        <w:pStyle w:val="Predmetnabidky2"/>
                        <w:rPr>
                          <w:color w:val="023444"/>
                          <w:sz w:val="28"/>
                          <w:szCs w:val="38"/>
                        </w:rPr>
                      </w:pPr>
                      <w:r>
                        <w:rPr>
                          <w:color w:val="023444"/>
                          <w:sz w:val="28"/>
                          <w:szCs w:val="38"/>
                        </w:rPr>
                        <w:t>Pripremi</w:t>
                      </w:r>
                      <w:r w:rsidR="00E53B87">
                        <w:rPr>
                          <w:color w:val="023444"/>
                          <w:sz w:val="28"/>
                          <w:szCs w:val="38"/>
                        </w:rPr>
                        <w:t>la</w:t>
                      </w:r>
                      <w:r>
                        <w:rPr>
                          <w:color w:val="023444"/>
                          <w:sz w:val="28"/>
                          <w:szCs w:val="38"/>
                        </w:rPr>
                        <w:t>:</w:t>
                      </w:r>
                    </w:p>
                    <w:p w14:paraId="3C1FD57D" w14:textId="77777777" w:rsidR="00290E77" w:rsidRDefault="00290E77" w:rsidP="002068E5">
                      <w:pPr>
                        <w:pStyle w:val="Predmetnabidky2"/>
                        <w:rPr>
                          <w:color w:val="023444"/>
                          <w:sz w:val="28"/>
                          <w:szCs w:val="38"/>
                        </w:rPr>
                      </w:pPr>
                    </w:p>
                    <w:sdt>
                      <w:sdtPr>
                        <w:rPr>
                          <w:color w:val="023444"/>
                          <w:sz w:val="28"/>
                          <w:szCs w:val="38"/>
                        </w:rPr>
                        <w:alias w:val="Ime in Priimek"/>
                        <w:tag w:val="Ime in Priimek"/>
                        <w:id w:val="-1750648055"/>
                        <w:text/>
                      </w:sdtPr>
                      <w:sdtEndPr/>
                      <w:sdtContent>
                        <w:p w14:paraId="077076F4" w14:textId="409DE85B" w:rsidR="002068E5" w:rsidRPr="00F024AC" w:rsidRDefault="00E53B87" w:rsidP="002068E5">
                          <w:pPr>
                            <w:pStyle w:val="Predmetnabidky2"/>
                            <w:rPr>
                              <w:color w:val="023444"/>
                              <w:sz w:val="28"/>
                              <w:szCs w:val="38"/>
                            </w:rPr>
                          </w:pPr>
                          <w:r>
                            <w:rPr>
                              <w:color w:val="023444"/>
                              <w:sz w:val="28"/>
                              <w:szCs w:val="38"/>
                            </w:rPr>
                            <w:t>Petra Vorkapić</w:t>
                          </w:r>
                        </w:p>
                      </w:sdtContent>
                    </w:sdt>
                    <w:p w14:paraId="3B31EF5B" w14:textId="15DC5896" w:rsidR="00C452AC" w:rsidRPr="0077327A" w:rsidRDefault="00E53B87" w:rsidP="002068E5">
                      <w:pPr>
                        <w:pStyle w:val="Predmetnabidky2"/>
                        <w:rPr>
                          <w:color w:val="023444"/>
                          <w:sz w:val="32"/>
                          <w:szCs w:val="32"/>
                        </w:rPr>
                      </w:pPr>
                      <w:sdt>
                        <w:sdtPr>
                          <w:rPr>
                            <w:color w:val="023444"/>
                            <w:sz w:val="28"/>
                            <w:szCs w:val="38"/>
                          </w:rPr>
                          <w:alias w:val="Delovno mesto"/>
                          <w:tag w:val="Delovno mesto"/>
                          <w:id w:val="25380978"/>
                          <w:text/>
                        </w:sdtPr>
                        <w:sdtContent>
                          <w:r w:rsidRPr="00E53B87">
                            <w:rPr>
                              <w:color w:val="023444"/>
                              <w:sz w:val="28"/>
                              <w:szCs w:val="38"/>
                            </w:rPr>
                            <w:t xml:space="preserve">Područni voditelj produkta Saop </w:t>
                          </w:r>
                          <w:r>
                            <w:rPr>
                              <w:color w:val="023444"/>
                              <w:sz w:val="28"/>
                              <w:szCs w:val="38"/>
                            </w:rPr>
                            <w:t>ERP - PLA</w:t>
                          </w:r>
                        </w:sdtContent>
                      </w:sdt>
                      <w:r w:rsidR="002068E5">
                        <w:rPr>
                          <w:color w:val="023444" w:themeColor="text1"/>
                          <w:sz w:val="20"/>
                          <w:szCs w:val="32"/>
                        </w:rPr>
                        <w:br/>
                      </w:r>
                      <w:r>
                        <w:rPr>
                          <w:color w:val="023444" w:themeColor="text1"/>
                          <w:sz w:val="20"/>
                          <w:szCs w:val="32"/>
                        </w:rPr>
                        <w:t>petra.vorkapic</w:t>
                      </w:r>
                      <w:r w:rsidR="002068E5">
                        <w:rPr>
                          <w:color w:val="023444" w:themeColor="text1"/>
                          <w:sz w:val="20"/>
                          <w:szCs w:val="32"/>
                        </w:rPr>
                        <w:t>@seyfor.hr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D17A8" w:rsidRPr="00A45064" w:rsidSect="008F79D8">
      <w:headerReference w:type="default" r:id="rId24"/>
      <w:footerReference w:type="default" r:id="rId25"/>
      <w:pgSz w:w="11906" w:h="16838"/>
      <w:pgMar w:top="1701" w:right="2835" w:bottom="1985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32FAFA" w14:textId="77777777" w:rsidR="00095C03" w:rsidRDefault="00095C03" w:rsidP="00465E95">
      <w:pPr>
        <w:spacing w:line="240" w:lineRule="auto"/>
      </w:pPr>
      <w:r>
        <w:separator/>
      </w:r>
    </w:p>
  </w:endnote>
  <w:endnote w:type="continuationSeparator" w:id="0">
    <w:p w14:paraId="15564811" w14:textId="77777777" w:rsidR="00095C03" w:rsidRDefault="00095C03" w:rsidP="00465E95">
      <w:pPr>
        <w:spacing w:line="240" w:lineRule="auto"/>
      </w:pPr>
      <w:r>
        <w:continuationSeparator/>
      </w:r>
    </w:p>
  </w:endnote>
  <w:endnote w:type="continuationNotice" w:id="1">
    <w:p w14:paraId="5F2CA09F" w14:textId="77777777" w:rsidR="00095C03" w:rsidRDefault="00095C0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ontserrat Light">
    <w:charset w:val="EE"/>
    <w:family w:val="auto"/>
    <w:pitch w:val="variable"/>
    <w:sig w:usb0="2000020F" w:usb1="00000003" w:usb2="00000000" w:usb3="00000000" w:csb0="00000197" w:csb1="00000000"/>
  </w:font>
  <w:font w:name="Arial Light">
    <w:altName w:val="Arial"/>
    <w:charset w:val="00"/>
    <w:family w:val="roman"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ora">
    <w:altName w:val="Cambria"/>
    <w:charset w:val="EE"/>
    <w:family w:val="auto"/>
    <w:pitch w:val="variable"/>
    <w:sig w:usb0="A000006F" w:usb1="5000004B" w:usb2="00010000" w:usb3="00000000" w:csb0="00000093" w:csb1="00000000"/>
  </w:font>
  <w:font w:name="Sora-Regular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DECE2" w14:textId="77777777" w:rsidR="00FB7D59" w:rsidRDefault="004D73F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3692F460" wp14:editId="6EAC6FC9">
              <wp:simplePos x="0" y="0"/>
              <wp:positionH relativeFrom="margin">
                <wp:posOffset>94615</wp:posOffset>
              </wp:positionH>
              <wp:positionV relativeFrom="paragraph">
                <wp:posOffset>-2323465</wp:posOffset>
              </wp:positionV>
              <wp:extent cx="3686175" cy="685800"/>
              <wp:effectExtent l="0" t="0" r="9525" b="0"/>
              <wp:wrapNone/>
              <wp:docPr id="62" name="Textové pole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86175" cy="685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78795CE" w14:textId="06F1F6BF" w:rsidR="004D73FF" w:rsidRPr="00C23B72" w:rsidRDefault="00120552" w:rsidP="00D739A3">
                          <w:pPr>
                            <w:pStyle w:val="Navadni2"/>
                            <w:tabs>
                              <w:tab w:val="left" w:pos="3119"/>
                            </w:tabs>
                          </w:pPr>
                          <w:r>
                            <w:t>Datum</w:t>
                          </w:r>
                          <w:r w:rsidR="004D73FF" w:rsidRPr="00C23B72">
                            <w:tab/>
                            <w:t>Verz</w:t>
                          </w:r>
                          <w:r w:rsidR="00C91075">
                            <w:t>ija</w:t>
                          </w:r>
                        </w:p>
                        <w:p w14:paraId="178AC047" w14:textId="77777777" w:rsidR="004D73FF" w:rsidRDefault="004D73FF" w:rsidP="004D73FF">
                          <w:pPr>
                            <w:tabs>
                              <w:tab w:val="left" w:pos="3119"/>
                            </w:tabs>
                            <w:spacing w:after="40"/>
                          </w:pPr>
                        </w:p>
                        <w:p w14:paraId="40FF1F5C" w14:textId="77777777" w:rsidR="004D73FF" w:rsidRPr="007600A4" w:rsidRDefault="004D73FF" w:rsidP="00D739A3">
                          <w:pPr>
                            <w:pStyle w:val="Navadni2"/>
                            <w:tabs>
                              <w:tab w:val="left" w:pos="3119"/>
                            </w:tabs>
                          </w:pPr>
                          <w:r w:rsidRPr="00C23B72"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92F460" id="_x0000_t202" coordsize="21600,21600" o:spt="202" path="m,l,21600r21600,l21600,xe">
              <v:stroke joinstyle="miter"/>
              <v:path gradientshapeok="t" o:connecttype="rect"/>
            </v:shapetype>
            <v:shape id="Textové pole 62" o:spid="_x0000_s1030" type="#_x0000_t202" style="position:absolute;margin-left:7.45pt;margin-top:-182.95pt;width:290.25pt;height:54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" fillcolor="white [3201]" stroked="f" strokeweight=".5pt">
              <v:textbox>
                <w:txbxContent>
                  <w:p w14:paraId="278795CE" w14:textId="06F1F6BF" w:rsidR="004D73FF" w:rsidRPr="00C23B72" w:rsidRDefault="00120552" w:rsidP="00D739A3">
                    <w:pPr>
                      <w:pStyle w:val="Navadni2"/>
                      <w:tabs>
                        <w:tab w:val="left" w:pos="3119"/>
                      </w:tabs>
                    </w:pPr>
                    <w:r>
                      <w:t>Datum</w:t>
                    </w:r>
                    <w:r w:rsidR="004D73FF" w:rsidRPr="00C23B72">
                      <w:tab/>
                      <w:t>Verz</w:t>
                    </w:r>
                    <w:r w:rsidR="00C91075">
                      <w:t>ija</w:t>
                    </w:r>
                  </w:p>
                  <w:p w14:paraId="178AC047" w14:textId="77777777" w:rsidR="004D73FF" w:rsidRDefault="004D73FF" w:rsidP="004D73FF">
                    <w:pPr>
                      <w:tabs>
                        <w:tab w:val="left" w:pos="3119"/>
                      </w:tabs>
                      <w:spacing w:after="40"/>
                    </w:pPr>
                  </w:p>
                  <w:p w14:paraId="40FF1F5C" w14:textId="77777777" w:rsidR="004D73FF" w:rsidRPr="007600A4" w:rsidRDefault="004D73FF" w:rsidP="00D739A3">
                    <w:pPr>
                      <w:pStyle w:val="Navadni2"/>
                      <w:tabs>
                        <w:tab w:val="left" w:pos="3119"/>
                      </w:tabs>
                    </w:pPr>
                    <w:r w:rsidRPr="00C23B72">
                      <w:tab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B7D59" w:rsidRPr="00F443F9">
      <w:rPr>
        <w:noProof/>
        <w:lang w:eastAsia="sk-SK"/>
      </w:rPr>
      <w:drawing>
        <wp:anchor distT="0" distB="0" distL="114300" distR="114300" simplePos="0" relativeHeight="251658246" behindDoc="0" locked="0" layoutInCell="1" allowOverlap="1" wp14:anchorId="61ABA776" wp14:editId="11444F6F">
          <wp:simplePos x="0" y="0"/>
          <wp:positionH relativeFrom="margin">
            <wp:posOffset>4143375</wp:posOffset>
          </wp:positionH>
          <wp:positionV relativeFrom="margin">
            <wp:posOffset>8376920</wp:posOffset>
          </wp:positionV>
          <wp:extent cx="1406525" cy="395605"/>
          <wp:effectExtent l="0" t="0" r="3175" b="4445"/>
          <wp:wrapThrough wrapText="bothSides">
            <wp:wrapPolygon edited="0">
              <wp:start x="293" y="0"/>
              <wp:lineTo x="0" y="1040"/>
              <wp:lineTo x="0" y="16642"/>
              <wp:lineTo x="6729" y="20803"/>
              <wp:lineTo x="7899" y="20803"/>
              <wp:lineTo x="10824" y="20803"/>
              <wp:lineTo x="21064" y="17682"/>
              <wp:lineTo x="21356" y="8321"/>
              <wp:lineTo x="21356" y="3120"/>
              <wp:lineTo x="14920" y="0"/>
              <wp:lineTo x="293" y="0"/>
            </wp:wrapPolygon>
          </wp:wrapThrough>
          <wp:docPr id="1786084541" name="Picture 17860845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525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1B8108" w14:textId="67E656C8" w:rsidR="00BD1FCC" w:rsidRDefault="00290E77" w:rsidP="00BD1FCC">
    <w:pPr>
      <w:pStyle w:val="Footer"/>
      <w:ind w:right="-1277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54" behindDoc="0" locked="0" layoutInCell="1" allowOverlap="1" wp14:anchorId="5C23CB31" wp14:editId="5E8F671F">
              <wp:simplePos x="0" y="0"/>
              <wp:positionH relativeFrom="margin">
                <wp:posOffset>58739</wp:posOffset>
              </wp:positionH>
              <wp:positionV relativeFrom="paragraph">
                <wp:posOffset>146144</wp:posOffset>
              </wp:positionV>
              <wp:extent cx="5676406" cy="392687"/>
              <wp:effectExtent l="0" t="0" r="0" b="0"/>
              <wp:wrapNone/>
              <wp:docPr id="48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406" cy="3926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98771D" w14:textId="77777777" w:rsidR="00290E77" w:rsidRPr="00AF4A43" w:rsidRDefault="00290E77" w:rsidP="00290E77">
                          <w:pPr>
                            <w:pStyle w:val="Footer"/>
                            <w:tabs>
                              <w:tab w:val="clear" w:pos="9072"/>
                              <w:tab w:val="right" w:pos="10206"/>
                            </w:tabs>
                            <w:ind w:right="-30"/>
                            <w:jc w:val="center"/>
                            <w:rPr>
                              <w:rFonts w:ascii="Sora" w:hAnsi="Sora" w:cs="Sora"/>
                              <w:color w:val="808080" w:themeColor="background1" w:themeShade="80"/>
                              <w:sz w:val="14"/>
                              <w:szCs w:val="14"/>
                            </w:rPr>
                          </w:pPr>
                          <w:r w:rsidRPr="00AF4A43">
                            <w:rPr>
                              <w:rFonts w:ascii="Sora" w:hAnsi="Sora" w:cs="Sora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Upisan kod Trgovačkog suda u Zagrebu, MBS: 080801111, OIB/VIES VAT: HR42584526821, </w:t>
                          </w:r>
                          <w:r>
                            <w:rPr>
                              <w:rFonts w:ascii="Sora" w:hAnsi="Sora" w:cs="Sora"/>
                              <w:color w:val="808080" w:themeColor="background1" w:themeShade="80"/>
                              <w:sz w:val="14"/>
                              <w:szCs w:val="14"/>
                            </w:rPr>
                            <w:t>č</w:t>
                          </w:r>
                          <w:r w:rsidRPr="00AF4A43">
                            <w:rPr>
                              <w:rFonts w:ascii="Sora" w:hAnsi="Sora" w:cs="Sora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lan uprave: Šagi M., IBAN: HR7924840081135034339 kod </w:t>
                          </w:r>
                          <w:proofErr w:type="spellStart"/>
                          <w:r w:rsidRPr="00AF4A43">
                            <w:rPr>
                              <w:rFonts w:ascii="Sora" w:hAnsi="Sora" w:cs="Sora"/>
                              <w:color w:val="808080" w:themeColor="background1" w:themeShade="80"/>
                              <w:sz w:val="14"/>
                              <w:szCs w:val="14"/>
                            </w:rPr>
                            <w:t>Raiffeisenbank</w:t>
                          </w:r>
                          <w:proofErr w:type="spellEnd"/>
                          <w:r w:rsidRPr="00AF4A43">
                            <w:rPr>
                              <w:rFonts w:ascii="Sora" w:hAnsi="Sora" w:cs="Sora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AF4A43">
                            <w:rPr>
                              <w:rFonts w:ascii="Sora" w:hAnsi="Sora" w:cs="Sora"/>
                              <w:color w:val="808080" w:themeColor="background1" w:themeShade="80"/>
                              <w:sz w:val="14"/>
                              <w:szCs w:val="14"/>
                            </w:rPr>
                            <w:t>Austria</w:t>
                          </w:r>
                          <w:proofErr w:type="spellEnd"/>
                          <w:r w:rsidRPr="00AF4A43">
                            <w:rPr>
                              <w:rFonts w:ascii="Sora" w:hAnsi="Sora" w:cs="Sora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d.d., </w:t>
                          </w:r>
                          <w:r w:rsidRPr="00A33450">
                            <w:rPr>
                              <w:rFonts w:ascii="Sora" w:hAnsi="Sora" w:cs="Sora"/>
                              <w:color w:val="808080" w:themeColor="background1" w:themeShade="80"/>
                              <w:sz w:val="14"/>
                              <w:szCs w:val="14"/>
                            </w:rPr>
                            <w:t>djelatnost: 62.10.9 - Ostalo računalno programiranje</w:t>
                          </w:r>
                          <w:r w:rsidRPr="00AF4A43">
                            <w:rPr>
                              <w:rFonts w:ascii="Sora" w:hAnsi="Sora" w:cs="Sora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, </w:t>
                          </w:r>
                          <w:r>
                            <w:rPr>
                              <w:rFonts w:ascii="Sora" w:hAnsi="Sora" w:cs="Sora"/>
                              <w:color w:val="808080" w:themeColor="background1" w:themeShade="80"/>
                              <w:sz w:val="14"/>
                              <w:szCs w:val="14"/>
                            </w:rPr>
                            <w:t>t</w:t>
                          </w:r>
                          <w:r w:rsidRPr="00AF4A43">
                            <w:rPr>
                              <w:rFonts w:ascii="Sora" w:hAnsi="Sora" w:cs="Sora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emeljni kapital: </w:t>
                          </w:r>
                          <w:r>
                            <w:rPr>
                              <w:rFonts w:ascii="Sora" w:hAnsi="Sora" w:cs="Sora"/>
                              <w:color w:val="808080" w:themeColor="background1" w:themeShade="80"/>
                              <w:sz w:val="14"/>
                              <w:szCs w:val="14"/>
                            </w:rPr>
                            <w:t>3</w:t>
                          </w:r>
                          <w:r w:rsidRPr="00AF4A43">
                            <w:rPr>
                              <w:rFonts w:ascii="Sora" w:hAnsi="Sora" w:cs="Sora"/>
                              <w:color w:val="808080" w:themeColor="background1" w:themeShade="80"/>
                              <w:sz w:val="14"/>
                              <w:szCs w:val="14"/>
                            </w:rPr>
                            <w:t>2.650,00 EUR, uplaćen u cijelosti</w:t>
                          </w:r>
                          <w:r>
                            <w:rPr>
                              <w:rFonts w:ascii="Sora" w:hAnsi="Sora" w:cs="Sora"/>
                              <w:color w:val="808080" w:themeColor="background1" w:themeShade="80"/>
                              <w:sz w:val="14"/>
                              <w:szCs w:val="14"/>
                            </w:rPr>
                            <w:t>.</w:t>
                          </w:r>
                        </w:p>
                        <w:p w14:paraId="154821B4" w14:textId="60A944D9" w:rsidR="00F113B7" w:rsidRPr="001E26EE" w:rsidRDefault="00F113B7" w:rsidP="00212C0F">
                          <w:pPr>
                            <w:pStyle w:val="TextWhite"/>
                            <w:jc w:val="right"/>
                            <w:rPr>
                              <w:rFonts w:ascii="Sora-Regular" w:hAnsi="Sora-Regular" w:cs="Sora-Regular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23CB31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.65pt;margin-top:11.5pt;width:446.95pt;height:30.9pt;z-index:25165825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" filled="f" stroked="f">
              <v:textbox>
                <w:txbxContent>
                  <w:p w14:paraId="2498771D" w14:textId="77777777" w:rsidR="00290E77" w:rsidRPr="00AF4A43" w:rsidRDefault="00290E77" w:rsidP="00290E77">
                    <w:pPr>
                      <w:pStyle w:val="Footer"/>
                      <w:tabs>
                        <w:tab w:val="clear" w:pos="9072"/>
                        <w:tab w:val="right" w:pos="10206"/>
                      </w:tabs>
                      <w:ind w:right="-30"/>
                      <w:jc w:val="center"/>
                      <w:rPr>
                        <w:rFonts w:ascii="Sora" w:hAnsi="Sora" w:cs="Sora"/>
                        <w:color w:val="808080" w:themeColor="background1" w:themeShade="80"/>
                        <w:sz w:val="14"/>
                        <w:szCs w:val="14"/>
                      </w:rPr>
                    </w:pPr>
                    <w:r w:rsidRPr="00AF4A43">
                      <w:rPr>
                        <w:rFonts w:ascii="Sora" w:hAnsi="Sora" w:cs="Sora"/>
                        <w:color w:val="808080" w:themeColor="background1" w:themeShade="80"/>
                        <w:sz w:val="14"/>
                        <w:szCs w:val="14"/>
                      </w:rPr>
                      <w:t xml:space="preserve">Upisan kod Trgovačkog suda u Zagrebu, MBS: 080801111, OIB/VIES VAT: HR42584526821, </w:t>
                    </w:r>
                    <w:r>
                      <w:rPr>
                        <w:rFonts w:ascii="Sora" w:hAnsi="Sora" w:cs="Sora"/>
                        <w:color w:val="808080" w:themeColor="background1" w:themeShade="80"/>
                        <w:sz w:val="14"/>
                        <w:szCs w:val="14"/>
                      </w:rPr>
                      <w:t>č</w:t>
                    </w:r>
                    <w:r w:rsidRPr="00AF4A43">
                      <w:rPr>
                        <w:rFonts w:ascii="Sora" w:hAnsi="Sora" w:cs="Sora"/>
                        <w:color w:val="808080" w:themeColor="background1" w:themeShade="80"/>
                        <w:sz w:val="14"/>
                        <w:szCs w:val="14"/>
                      </w:rPr>
                      <w:t xml:space="preserve">lan uprave: Šagi M., IBAN: HR7924840081135034339 kod </w:t>
                    </w:r>
                    <w:proofErr w:type="spellStart"/>
                    <w:r w:rsidRPr="00AF4A43">
                      <w:rPr>
                        <w:rFonts w:ascii="Sora" w:hAnsi="Sora" w:cs="Sora"/>
                        <w:color w:val="808080" w:themeColor="background1" w:themeShade="80"/>
                        <w:sz w:val="14"/>
                        <w:szCs w:val="14"/>
                      </w:rPr>
                      <w:t>Raiffeisenbank</w:t>
                    </w:r>
                    <w:proofErr w:type="spellEnd"/>
                    <w:r w:rsidRPr="00AF4A43">
                      <w:rPr>
                        <w:rFonts w:ascii="Sora" w:hAnsi="Sora" w:cs="Sora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Pr="00AF4A43">
                      <w:rPr>
                        <w:rFonts w:ascii="Sora" w:hAnsi="Sora" w:cs="Sora"/>
                        <w:color w:val="808080" w:themeColor="background1" w:themeShade="80"/>
                        <w:sz w:val="14"/>
                        <w:szCs w:val="14"/>
                      </w:rPr>
                      <w:t>Austria</w:t>
                    </w:r>
                    <w:proofErr w:type="spellEnd"/>
                    <w:r w:rsidRPr="00AF4A43">
                      <w:rPr>
                        <w:rFonts w:ascii="Sora" w:hAnsi="Sora" w:cs="Sora"/>
                        <w:color w:val="808080" w:themeColor="background1" w:themeShade="80"/>
                        <w:sz w:val="14"/>
                        <w:szCs w:val="14"/>
                      </w:rPr>
                      <w:t xml:space="preserve"> d.d., </w:t>
                    </w:r>
                    <w:r w:rsidRPr="00A33450">
                      <w:rPr>
                        <w:rFonts w:ascii="Sora" w:hAnsi="Sora" w:cs="Sora"/>
                        <w:color w:val="808080" w:themeColor="background1" w:themeShade="80"/>
                        <w:sz w:val="14"/>
                        <w:szCs w:val="14"/>
                      </w:rPr>
                      <w:t>djelatnost: 62.10.9 - Ostalo računalno programiranje</w:t>
                    </w:r>
                    <w:r w:rsidRPr="00AF4A43">
                      <w:rPr>
                        <w:rFonts w:ascii="Sora" w:hAnsi="Sora" w:cs="Sora"/>
                        <w:color w:val="808080" w:themeColor="background1" w:themeShade="80"/>
                        <w:sz w:val="14"/>
                        <w:szCs w:val="14"/>
                      </w:rPr>
                      <w:t xml:space="preserve">, </w:t>
                    </w:r>
                    <w:r>
                      <w:rPr>
                        <w:rFonts w:ascii="Sora" w:hAnsi="Sora" w:cs="Sora"/>
                        <w:color w:val="808080" w:themeColor="background1" w:themeShade="80"/>
                        <w:sz w:val="14"/>
                        <w:szCs w:val="14"/>
                      </w:rPr>
                      <w:t>t</w:t>
                    </w:r>
                    <w:r w:rsidRPr="00AF4A43">
                      <w:rPr>
                        <w:rFonts w:ascii="Sora" w:hAnsi="Sora" w:cs="Sora"/>
                        <w:color w:val="808080" w:themeColor="background1" w:themeShade="80"/>
                        <w:sz w:val="14"/>
                        <w:szCs w:val="14"/>
                      </w:rPr>
                      <w:t xml:space="preserve">emeljni kapital: </w:t>
                    </w:r>
                    <w:r>
                      <w:rPr>
                        <w:rFonts w:ascii="Sora" w:hAnsi="Sora" w:cs="Sora"/>
                        <w:color w:val="808080" w:themeColor="background1" w:themeShade="80"/>
                        <w:sz w:val="14"/>
                        <w:szCs w:val="14"/>
                      </w:rPr>
                      <w:t>3</w:t>
                    </w:r>
                    <w:r w:rsidRPr="00AF4A43">
                      <w:rPr>
                        <w:rFonts w:ascii="Sora" w:hAnsi="Sora" w:cs="Sora"/>
                        <w:color w:val="808080" w:themeColor="background1" w:themeShade="80"/>
                        <w:sz w:val="14"/>
                        <w:szCs w:val="14"/>
                      </w:rPr>
                      <w:t>2.650,00 EUR, uplaćen u cijelosti</w:t>
                    </w:r>
                    <w:r>
                      <w:rPr>
                        <w:rFonts w:ascii="Sora" w:hAnsi="Sora" w:cs="Sora"/>
                        <w:color w:val="808080" w:themeColor="background1" w:themeShade="80"/>
                        <w:sz w:val="14"/>
                        <w:szCs w:val="14"/>
                      </w:rPr>
                      <w:t>.</w:t>
                    </w:r>
                  </w:p>
                  <w:p w14:paraId="154821B4" w14:textId="60A944D9" w:rsidR="00F113B7" w:rsidRPr="001E26EE" w:rsidRDefault="00F113B7" w:rsidP="00212C0F">
                    <w:pPr>
                      <w:pStyle w:val="TextWhite"/>
                      <w:jc w:val="right"/>
                      <w:rPr>
                        <w:rFonts w:ascii="Sora-Regular" w:hAnsi="Sora-Regular" w:cs="Sora-Regular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4F197D">
      <w:rPr>
        <w:noProof/>
      </w:rPr>
      <w:drawing>
        <wp:anchor distT="0" distB="0" distL="114300" distR="114300" simplePos="0" relativeHeight="251658252" behindDoc="0" locked="0" layoutInCell="1" allowOverlap="1" wp14:anchorId="0E1FF32F" wp14:editId="05417010">
          <wp:simplePos x="0" y="0"/>
          <wp:positionH relativeFrom="column">
            <wp:posOffset>131445</wp:posOffset>
          </wp:positionH>
          <wp:positionV relativeFrom="paragraph">
            <wp:posOffset>-1479550</wp:posOffset>
          </wp:positionV>
          <wp:extent cx="1068705" cy="314325"/>
          <wp:effectExtent l="0" t="0" r="0" b="9525"/>
          <wp:wrapNone/>
          <wp:docPr id="419" name="Grafický objekt 4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705" cy="31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812643" w14:textId="77777777" w:rsidR="00095C03" w:rsidRDefault="00095C03" w:rsidP="00465E95">
      <w:pPr>
        <w:spacing w:line="240" w:lineRule="auto"/>
      </w:pPr>
      <w:r>
        <w:separator/>
      </w:r>
    </w:p>
  </w:footnote>
  <w:footnote w:type="continuationSeparator" w:id="0">
    <w:p w14:paraId="7889A4B8" w14:textId="77777777" w:rsidR="00095C03" w:rsidRDefault="00095C03" w:rsidP="00465E95">
      <w:pPr>
        <w:spacing w:line="240" w:lineRule="auto"/>
      </w:pPr>
      <w:r>
        <w:continuationSeparator/>
      </w:r>
    </w:p>
  </w:footnote>
  <w:footnote w:type="continuationNotice" w:id="1">
    <w:p w14:paraId="1DC67D78" w14:textId="77777777" w:rsidR="00095C03" w:rsidRDefault="00095C0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7B6F3D" w14:textId="77777777" w:rsidR="00465E95" w:rsidRDefault="00465E95">
    <w:pPr>
      <w:pStyle w:val="Header"/>
    </w:pPr>
    <w:r>
      <w:rPr>
        <w:noProof/>
      </w:rPr>
      <w:drawing>
        <wp:anchor distT="0" distB="0" distL="114300" distR="114300" simplePos="0" relativeHeight="251658245" behindDoc="0" locked="0" layoutInCell="1" allowOverlap="1" wp14:anchorId="14B10B7E" wp14:editId="0955B3F8">
          <wp:simplePos x="0" y="0"/>
          <wp:positionH relativeFrom="margin">
            <wp:posOffset>4324823</wp:posOffset>
          </wp:positionH>
          <wp:positionV relativeFrom="paragraph">
            <wp:posOffset>1748790</wp:posOffset>
          </wp:positionV>
          <wp:extent cx="2778125" cy="506095"/>
          <wp:effectExtent l="0" t="6985" r="0" b="0"/>
          <wp:wrapNone/>
          <wp:docPr id="671308451" name="Graphic 6713084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2778125" cy="506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1" locked="0" layoutInCell="1" allowOverlap="1" wp14:anchorId="50FEB3B4" wp14:editId="5640DBCD">
          <wp:simplePos x="0" y="0"/>
          <wp:positionH relativeFrom="page">
            <wp:posOffset>3309620</wp:posOffset>
          </wp:positionH>
          <wp:positionV relativeFrom="paragraph">
            <wp:posOffset>4403090</wp:posOffset>
          </wp:positionV>
          <wp:extent cx="2362200" cy="2362200"/>
          <wp:effectExtent l="0" t="0" r="0" b="0"/>
          <wp:wrapNone/>
          <wp:docPr id="454997822" name="Graphic 4549978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200" cy="2362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728E6">
      <w:rPr>
        <w:noProof/>
      </w:rPr>
      <w:drawing>
        <wp:anchor distT="0" distB="0" distL="114300" distR="114300" simplePos="0" relativeHeight="251658243" behindDoc="0" locked="0" layoutInCell="1" allowOverlap="1" wp14:anchorId="17D32B03" wp14:editId="7021CF42">
          <wp:simplePos x="0" y="0"/>
          <wp:positionH relativeFrom="margin">
            <wp:posOffset>291465</wp:posOffset>
          </wp:positionH>
          <wp:positionV relativeFrom="paragraph">
            <wp:posOffset>2310130</wp:posOffset>
          </wp:positionV>
          <wp:extent cx="4011930" cy="4011930"/>
          <wp:effectExtent l="0" t="0" r="7620" b="7620"/>
          <wp:wrapNone/>
          <wp:docPr id="2131133118" name="Graphic 2131133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11930" cy="4011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729AE89" wp14:editId="35197524">
              <wp:simplePos x="0" y="0"/>
              <wp:positionH relativeFrom="margin">
                <wp:posOffset>81915</wp:posOffset>
              </wp:positionH>
              <wp:positionV relativeFrom="paragraph">
                <wp:posOffset>2126615</wp:posOffset>
              </wp:positionV>
              <wp:extent cx="4410075" cy="4410075"/>
              <wp:effectExtent l="0" t="0" r="9525" b="9525"/>
              <wp:wrapNone/>
              <wp:docPr id="55" name="Obdélník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10075" cy="4410075"/>
                      </a:xfrm>
                      <a:prstGeom prst="rect">
                        <a:avLst/>
                      </a:prstGeom>
                      <a:solidFill>
                        <a:srgbClr val="02344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ED647E" id="Obdélník 55" o:spid="_x0000_s1026" style="position:absolute;margin-left:6.45pt;margin-top:167.45pt;width:347.25pt;height:347.2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" fillcolor="#023444" stroked="f" strokeweight="1pt">
              <w10:wrap anchorx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1" behindDoc="0" locked="0" layoutInCell="1" allowOverlap="1" wp14:anchorId="2CAFC8D6" wp14:editId="6EB87CA7">
          <wp:simplePos x="0" y="0"/>
          <wp:positionH relativeFrom="page">
            <wp:posOffset>-1905</wp:posOffset>
          </wp:positionH>
          <wp:positionV relativeFrom="paragraph">
            <wp:posOffset>-454660</wp:posOffset>
          </wp:positionV>
          <wp:extent cx="7557587" cy="4630109"/>
          <wp:effectExtent l="0" t="0" r="5715" b="0"/>
          <wp:wrapNone/>
          <wp:docPr id="1751149942" name="Picture 17511499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6" name="Obrázek 276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040" b="4040"/>
                  <a:stretch>
                    <a:fillRect/>
                  </a:stretch>
                </pic:blipFill>
                <pic:spPr bwMode="auto">
                  <a:xfrm>
                    <a:off x="0" y="0"/>
                    <a:ext cx="7557587" cy="463010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4445" w:type="dxa"/>
      <w:tblInd w:w="-553" w:type="dxa"/>
      <w:tblLayout w:type="fixed"/>
      <w:tblCellMar>
        <w:top w:w="55" w:type="dxa"/>
        <w:left w:w="55" w:type="dxa"/>
        <w:bottom w:w="55" w:type="dxa"/>
        <w:right w:w="55" w:type="dxa"/>
      </w:tblCellMar>
      <w:tblLook w:val="04A0" w:firstRow="1" w:lastRow="0" w:firstColumn="1" w:lastColumn="0" w:noHBand="0" w:noVBand="1"/>
    </w:tblPr>
    <w:tblGrid>
      <w:gridCol w:w="4870"/>
      <w:gridCol w:w="9575"/>
    </w:tblGrid>
    <w:tr w:rsidR="00290E77" w14:paraId="2BC771D3" w14:textId="77777777" w:rsidTr="00506531">
      <w:tc>
        <w:tcPr>
          <w:tcW w:w="4870" w:type="dxa"/>
        </w:tcPr>
        <w:p w14:paraId="7284B476" w14:textId="1DCED23F" w:rsidR="00290E77" w:rsidRDefault="00290E77" w:rsidP="00290E77">
          <w:pPr>
            <w:pStyle w:val="TableContents"/>
            <w:jc w:val="right"/>
          </w:pPr>
          <w:r>
            <w:rPr>
              <w:noProof/>
            </w:rPr>
            <w:drawing>
              <wp:anchor distT="0" distB="0" distL="114300" distR="114300" simplePos="0" relativeHeight="251660302" behindDoc="0" locked="0" layoutInCell="1" allowOverlap="1" wp14:anchorId="1D667FF3" wp14:editId="00474E05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1805305" cy="541655"/>
                <wp:effectExtent l="0" t="0" r="4445" b="0"/>
                <wp:wrapThrough wrapText="bothSides">
                  <wp:wrapPolygon edited="0">
                    <wp:start x="456" y="0"/>
                    <wp:lineTo x="0" y="1519"/>
                    <wp:lineTo x="0" y="15953"/>
                    <wp:lineTo x="7977" y="20511"/>
                    <wp:lineTo x="10485" y="20511"/>
                    <wp:lineTo x="15043" y="20511"/>
                    <wp:lineTo x="20969" y="15953"/>
                    <wp:lineTo x="21425" y="7597"/>
                    <wp:lineTo x="21425" y="3039"/>
                    <wp:lineTo x="14815" y="0"/>
                    <wp:lineTo x="456" y="0"/>
                  </wp:wrapPolygon>
                </wp:wrapThrough>
                <wp:docPr id="21593246" name="Imag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5305" cy="541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t xml:space="preserve">                                          </w:t>
          </w:r>
        </w:p>
      </w:tc>
      <w:tc>
        <w:tcPr>
          <w:tcW w:w="9575" w:type="dxa"/>
          <w:vAlign w:val="bottom"/>
        </w:tcPr>
        <w:p w14:paraId="22C283B2" w14:textId="6C01D6FD" w:rsidR="00290E77" w:rsidRPr="00290E77" w:rsidRDefault="00290E77" w:rsidP="00290E77">
          <w:pPr>
            <w:pStyle w:val="Header"/>
            <w:widowControl w:val="0"/>
            <w:rPr>
              <w:rFonts w:ascii="Sora" w:hAnsi="Sora"/>
              <w:color w:val="808080"/>
              <w:sz w:val="15"/>
              <w:szCs w:val="15"/>
            </w:rPr>
          </w:pPr>
          <w:r>
            <w:rPr>
              <w:rFonts w:ascii="Sora" w:hAnsi="Sora"/>
              <w:color w:val="808080"/>
              <w:sz w:val="15"/>
              <w:szCs w:val="15"/>
            </w:rPr>
            <w:t xml:space="preserve">                                                                      </w:t>
          </w:r>
          <w:proofErr w:type="spellStart"/>
          <w:r w:rsidRPr="00290E77">
            <w:rPr>
              <w:rFonts w:ascii="Sora" w:hAnsi="Sora"/>
              <w:color w:val="808080"/>
              <w:sz w:val="15"/>
              <w:szCs w:val="15"/>
            </w:rPr>
            <w:t>Seyfor</w:t>
          </w:r>
          <w:proofErr w:type="spellEnd"/>
          <w:r w:rsidRPr="00290E77">
            <w:rPr>
              <w:rFonts w:ascii="Sora" w:hAnsi="Sora"/>
              <w:color w:val="808080"/>
              <w:sz w:val="15"/>
              <w:szCs w:val="15"/>
            </w:rPr>
            <w:t xml:space="preserve"> Hrvatska d.o.o., Puževa 13, 10020 Zagreb</w:t>
          </w:r>
        </w:p>
        <w:p w14:paraId="2EFFF0D9" w14:textId="44F40B4B" w:rsidR="00290E77" w:rsidRDefault="00290E77" w:rsidP="00290E77">
          <w:pPr>
            <w:pStyle w:val="Header"/>
            <w:widowControl w:val="0"/>
            <w:rPr>
              <w:rFonts w:ascii="Sora" w:hAnsi="Sora"/>
              <w:color w:val="808080"/>
              <w:sz w:val="15"/>
              <w:szCs w:val="15"/>
            </w:rPr>
          </w:pPr>
          <w:r>
            <w:rPr>
              <w:rFonts w:ascii="Sora" w:hAnsi="Sora"/>
              <w:color w:val="808080"/>
              <w:sz w:val="15"/>
              <w:szCs w:val="15"/>
            </w:rPr>
            <w:t xml:space="preserve">                                                                      </w:t>
          </w:r>
          <w:r w:rsidRPr="00290E77">
            <w:rPr>
              <w:rFonts w:ascii="Sora" w:hAnsi="Sora"/>
              <w:color w:val="808080"/>
              <w:sz w:val="15"/>
              <w:szCs w:val="15"/>
            </w:rPr>
            <w:t>+385 1 555 9773, info@seyfor.hr, www.seyfor.com</w:t>
          </w:r>
        </w:p>
      </w:tc>
    </w:tr>
  </w:tbl>
  <w:p w14:paraId="57E59F12" w14:textId="343F113A" w:rsidR="00BD1FCC" w:rsidRDefault="00BD1FCC" w:rsidP="00290E77">
    <w:pPr>
      <w:pStyle w:val="Header"/>
      <w:jc w:val="right"/>
    </w:pPr>
    <w:r>
      <w:rPr>
        <w:noProof/>
      </w:rPr>
      <w:drawing>
        <wp:anchor distT="0" distB="0" distL="114300" distR="114300" simplePos="0" relativeHeight="251658251" behindDoc="0" locked="0" layoutInCell="1" allowOverlap="1" wp14:anchorId="3A46B549" wp14:editId="7AA56005">
          <wp:simplePos x="0" y="0"/>
          <wp:positionH relativeFrom="rightMargin">
            <wp:posOffset>-1602747</wp:posOffset>
          </wp:positionH>
          <wp:positionV relativeFrom="paragraph">
            <wp:posOffset>3908817</wp:posOffset>
          </wp:positionV>
          <wp:extent cx="4140000" cy="752400"/>
          <wp:effectExtent l="0" t="1587" r="0" b="0"/>
          <wp:wrapNone/>
          <wp:docPr id="418" name="Grafický objekt 4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4140000" cy="7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83CD3"/>
    <w:multiLevelType w:val="hybridMultilevel"/>
    <w:tmpl w:val="89B08B74"/>
    <w:lvl w:ilvl="0" w:tplc="5492FA7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8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7D23B3"/>
    <w:multiLevelType w:val="multilevel"/>
    <w:tmpl w:val="7CE0F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1727C3"/>
    <w:multiLevelType w:val="multilevel"/>
    <w:tmpl w:val="EBBACE72"/>
    <w:lvl w:ilvl="0">
      <w:start w:val="2"/>
      <w:numFmt w:val="decimal"/>
      <w:pStyle w:val="MSTNadpis1-slovan"/>
      <w:suff w:val="space"/>
      <w:lvlText w:val="%1."/>
      <w:lvlJc w:val="left"/>
      <w:pPr>
        <w:ind w:left="340" w:hanging="340"/>
      </w:pPr>
      <w:rPr>
        <w:rFonts w:ascii="Century Gothic" w:hAnsi="Century Gothic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23444"/>
        <w:spacing w:val="0"/>
        <w:kern w:val="0"/>
        <w:position w:val="0"/>
        <w:sz w:val="50"/>
        <w:szCs w:val="5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MSTNadpis2-slovan"/>
      <w:suff w:val="space"/>
      <w:lvlText w:val="%1.%2."/>
      <w:lvlJc w:val="left"/>
      <w:pPr>
        <w:ind w:left="-4480" w:hanging="340"/>
      </w:pPr>
      <w:rPr>
        <w:rFonts w:hint="default"/>
        <w:specVanish w:val="0"/>
      </w:rPr>
    </w:lvl>
    <w:lvl w:ilvl="2">
      <w:start w:val="1"/>
      <w:numFmt w:val="decimal"/>
      <w:pStyle w:val="MSTNadpis3-slovan"/>
      <w:suff w:val="space"/>
      <w:lvlText w:val="%1.%2.%3."/>
      <w:lvlJc w:val="left"/>
      <w:pPr>
        <w:ind w:left="-4480" w:hanging="340"/>
      </w:pPr>
      <w:rPr>
        <w:rFonts w:ascii="Century Gothic" w:hAnsi="Century Gothic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MSTNadpis4-slovan"/>
      <w:suff w:val="space"/>
      <w:lvlText w:val="%1.%2.%3.%4."/>
      <w:lvlJc w:val="left"/>
      <w:pPr>
        <w:ind w:left="-4480" w:hanging="340"/>
      </w:pPr>
      <w:rPr>
        <w:rFonts w:ascii="Century Gothic" w:hAnsi="Century Gothic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MSTNadpis5-slovan"/>
      <w:suff w:val="space"/>
      <w:lvlText w:val="%1.%2.%3.%4.%5."/>
      <w:lvlJc w:val="left"/>
      <w:pPr>
        <w:ind w:left="-4480" w:hanging="340"/>
      </w:pPr>
      <w:rPr>
        <w:rFonts w:asciiTheme="majorHAnsi" w:hAnsiTheme="majorHAns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."/>
      <w:lvlJc w:val="left"/>
      <w:pPr>
        <w:ind w:left="-2084" w:hanging="936"/>
      </w:pPr>
      <w:rPr>
        <w:rFonts w:cs="Arial" w:hint="default"/>
      </w:rPr>
    </w:lvl>
    <w:lvl w:ilvl="6">
      <w:start w:val="1"/>
      <w:numFmt w:val="decimal"/>
      <w:lvlText w:val="%1.%2.%3.%4.%5.%6.%7."/>
      <w:lvlJc w:val="left"/>
      <w:pPr>
        <w:ind w:left="-1580" w:hanging="1080"/>
      </w:pPr>
      <w:rPr>
        <w:rFonts w:cs="Arial" w:hint="default"/>
      </w:rPr>
    </w:lvl>
    <w:lvl w:ilvl="7">
      <w:start w:val="1"/>
      <w:numFmt w:val="decimal"/>
      <w:lvlText w:val="%1.%2.%3.%4.%5.%6.%7.%8."/>
      <w:lvlJc w:val="left"/>
      <w:pPr>
        <w:ind w:left="-1076" w:hanging="1224"/>
      </w:pPr>
      <w:rPr>
        <w:rFonts w:cs="Arial" w:hint="default"/>
      </w:rPr>
    </w:lvl>
    <w:lvl w:ilvl="8">
      <w:start w:val="1"/>
      <w:numFmt w:val="decimal"/>
      <w:lvlText w:val="%1.%2.%3.%4.%5.%6.%7.%8.%9."/>
      <w:lvlJc w:val="left"/>
      <w:pPr>
        <w:ind w:left="-500" w:hanging="1440"/>
      </w:pPr>
      <w:rPr>
        <w:rFonts w:cs="Arial" w:hint="default"/>
      </w:rPr>
    </w:lvl>
  </w:abstractNum>
  <w:abstractNum w:abstractNumId="3" w15:restartNumberingAfterBreak="0">
    <w:nsid w:val="184E1DEC"/>
    <w:multiLevelType w:val="hybridMultilevel"/>
    <w:tmpl w:val="6F62A5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2F509B"/>
    <w:multiLevelType w:val="multilevel"/>
    <w:tmpl w:val="164A7DF8"/>
    <w:lvl w:ilvl="0">
      <w:numFmt w:val="decimalZero"/>
      <w:lvlText w:val="%1.0"/>
      <w:lvlJc w:val="left"/>
      <w:pPr>
        <w:ind w:left="690" w:hanging="69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98" w:hanging="6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5" w15:restartNumberingAfterBreak="0">
    <w:nsid w:val="28C36D0F"/>
    <w:multiLevelType w:val="multilevel"/>
    <w:tmpl w:val="6CFA5334"/>
    <w:lvl w:ilvl="0">
      <w:start w:val="1"/>
      <w:numFmt w:val="decimal"/>
      <w:pStyle w:val="Heading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suff w:val="space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"/>
      <w:suff w:val="space"/>
      <w:lvlText w:val="%1.%2.%3"/>
      <w:lvlJc w:val="left"/>
      <w:pPr>
        <w:ind w:left="567" w:hanging="567"/>
      </w:pPr>
    </w:lvl>
    <w:lvl w:ilvl="3">
      <w:start w:val="1"/>
      <w:numFmt w:val="decimal"/>
      <w:lvlRestart w:val="1"/>
      <w:pStyle w:val="Heading4"/>
      <w:suff w:val="space"/>
      <w:lvlText w:val="%1.%2.%3.%4"/>
      <w:lvlJc w:val="left"/>
      <w:pPr>
        <w:ind w:left="737" w:hanging="73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pStyle w:val="Natevanje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28D6468E"/>
    <w:multiLevelType w:val="hybridMultilevel"/>
    <w:tmpl w:val="F120EA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F43380"/>
    <w:multiLevelType w:val="multilevel"/>
    <w:tmpl w:val="EAEE4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710E75"/>
    <w:multiLevelType w:val="multilevel"/>
    <w:tmpl w:val="939C49BE"/>
    <w:styleLink w:val="WWOutlineListStyle"/>
    <w:lvl w:ilvl="0">
      <w:start w:val="1"/>
      <w:numFmt w:val="decimal"/>
      <w:lvlText w:val="%1."/>
      <w:lvlJc w:val="left"/>
    </w:lvl>
    <w:lvl w:ilvl="1">
      <w:start w:val="1"/>
      <w:numFmt w:val="decimal"/>
      <w:lvlText w:val="%1.%2"/>
      <w:lvlJc w:val="left"/>
      <w:pPr>
        <w:ind w:left="567" w:hanging="567"/>
      </w:pPr>
    </w:lvl>
    <w:lvl w:ilvl="2">
      <w:start w:val="1"/>
      <w:numFmt w:val="decimal"/>
      <w:lvlText w:val="%1.%2.%3"/>
      <w:lvlJc w:val="left"/>
      <w:pPr>
        <w:ind w:left="567" w:hanging="567"/>
      </w:pPr>
    </w:lvl>
    <w:lvl w:ilvl="3">
      <w:start w:val="1"/>
      <w:numFmt w:val="decimal"/>
      <w:lvlText w:val="%1.%2.%3.%4"/>
      <w:lvlJc w:val="left"/>
      <w:pPr>
        <w:ind w:left="737" w:hanging="737"/>
      </w:pPr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9" w15:restartNumberingAfterBreak="0">
    <w:nsid w:val="3F166184"/>
    <w:multiLevelType w:val="hybridMultilevel"/>
    <w:tmpl w:val="C54EEC32"/>
    <w:lvl w:ilvl="0" w:tplc="D08AD9A8">
      <w:start w:val="1"/>
      <w:numFmt w:val="bullet"/>
      <w:pStyle w:val="ListParagraph"/>
      <w:lvlText w:val=""/>
      <w:lvlJc w:val="left"/>
      <w:pPr>
        <w:ind w:left="720" w:hanging="360"/>
      </w:pPr>
      <w:rPr>
        <w:rFonts w:ascii="Wingdings" w:hAnsi="Wingdings" w:hint="default"/>
        <w:color w:val="023444"/>
        <w:sz w:val="1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C0722B"/>
    <w:multiLevelType w:val="hybridMultilevel"/>
    <w:tmpl w:val="B2120AC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CD5EA1"/>
    <w:multiLevelType w:val="hybridMultilevel"/>
    <w:tmpl w:val="2A22E448"/>
    <w:lvl w:ilvl="0" w:tplc="5492FA7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8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033772D"/>
    <w:multiLevelType w:val="hybridMultilevel"/>
    <w:tmpl w:val="C11CE4C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DD480B"/>
    <w:multiLevelType w:val="hybridMultilevel"/>
    <w:tmpl w:val="B7BA1382"/>
    <w:lvl w:ilvl="0" w:tplc="B1629D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6F63F06"/>
    <w:multiLevelType w:val="multilevel"/>
    <w:tmpl w:val="171C0022"/>
    <w:styleLink w:val="Styl1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Restart w:val="1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6EAB6A22"/>
    <w:multiLevelType w:val="hybridMultilevel"/>
    <w:tmpl w:val="BE2AE91A"/>
    <w:lvl w:ilvl="0" w:tplc="54187228">
      <w:start w:val="1"/>
      <w:numFmt w:val="decimal"/>
      <w:pStyle w:val="SUBHDL2"/>
      <w:lvlText w:val="%1."/>
      <w:lvlJc w:val="left"/>
      <w:pPr>
        <w:ind w:left="737" w:hanging="28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52142A"/>
    <w:multiLevelType w:val="multilevel"/>
    <w:tmpl w:val="171C0022"/>
    <w:numStyleLink w:val="Styl1"/>
  </w:abstractNum>
  <w:num w:numId="1" w16cid:durableId="1593124293">
    <w:abstractNumId w:val="9"/>
  </w:num>
  <w:num w:numId="2" w16cid:durableId="354697124">
    <w:abstractNumId w:val="5"/>
  </w:num>
  <w:num w:numId="3" w16cid:durableId="385954231">
    <w:abstractNumId w:val="14"/>
  </w:num>
  <w:num w:numId="4" w16cid:durableId="920676999">
    <w:abstractNumId w:val="16"/>
    <w:lvlOverride w:ilvl="0">
      <w:lvl w:ilvl="0">
        <w:start w:val="1"/>
        <w:numFmt w:val="decimal"/>
        <w:lvlText w:val="%1."/>
        <w:lvlJc w:val="left"/>
        <w:pPr>
          <w:ind w:left="284" w:hanging="284"/>
        </w:pPr>
        <w:rPr>
          <w:rFonts w:hint="default"/>
        </w:rPr>
      </w:lvl>
    </w:lvlOverride>
  </w:num>
  <w:num w:numId="5" w16cid:durableId="1500347434">
    <w:abstractNumId w:val="2"/>
  </w:num>
  <w:num w:numId="6" w16cid:durableId="17409008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34069798">
    <w:abstractNumId w:val="4"/>
  </w:num>
  <w:num w:numId="8" w16cid:durableId="1941064357">
    <w:abstractNumId w:val="15"/>
  </w:num>
  <w:num w:numId="9" w16cid:durableId="542984798">
    <w:abstractNumId w:val="0"/>
  </w:num>
  <w:num w:numId="10" w16cid:durableId="1050685508">
    <w:abstractNumId w:val="11"/>
  </w:num>
  <w:num w:numId="11" w16cid:durableId="202906117">
    <w:abstractNumId w:val="8"/>
  </w:num>
  <w:num w:numId="12" w16cid:durableId="1522276462">
    <w:abstractNumId w:val="10"/>
  </w:num>
  <w:num w:numId="13" w16cid:durableId="386034313">
    <w:abstractNumId w:val="12"/>
  </w:num>
  <w:num w:numId="14" w16cid:durableId="301352349">
    <w:abstractNumId w:val="13"/>
  </w:num>
  <w:num w:numId="15" w16cid:durableId="200677030">
    <w:abstractNumId w:val="7"/>
  </w:num>
  <w:num w:numId="16" w16cid:durableId="657534866">
    <w:abstractNumId w:val="1"/>
  </w:num>
  <w:num w:numId="17" w16cid:durableId="404231240">
    <w:abstractNumId w:val="3"/>
  </w:num>
  <w:num w:numId="18" w16cid:durableId="168336148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D7B"/>
    <w:rsid w:val="000009A6"/>
    <w:rsid w:val="000011DA"/>
    <w:rsid w:val="000025CF"/>
    <w:rsid w:val="00004076"/>
    <w:rsid w:val="00014BF2"/>
    <w:rsid w:val="000313ED"/>
    <w:rsid w:val="0003219B"/>
    <w:rsid w:val="00037F3B"/>
    <w:rsid w:val="00041402"/>
    <w:rsid w:val="00051D07"/>
    <w:rsid w:val="00053C75"/>
    <w:rsid w:val="00054CFC"/>
    <w:rsid w:val="000573A2"/>
    <w:rsid w:val="00070CBC"/>
    <w:rsid w:val="00077089"/>
    <w:rsid w:val="00077F1E"/>
    <w:rsid w:val="00095C03"/>
    <w:rsid w:val="0009722F"/>
    <w:rsid w:val="00097476"/>
    <w:rsid w:val="000A6909"/>
    <w:rsid w:val="000E5DA5"/>
    <w:rsid w:val="000F5472"/>
    <w:rsid w:val="0010218C"/>
    <w:rsid w:val="00105699"/>
    <w:rsid w:val="001148C9"/>
    <w:rsid w:val="00115436"/>
    <w:rsid w:val="0011724F"/>
    <w:rsid w:val="00117EF7"/>
    <w:rsid w:val="00120552"/>
    <w:rsid w:val="00124334"/>
    <w:rsid w:val="001257F2"/>
    <w:rsid w:val="00127912"/>
    <w:rsid w:val="00146AD6"/>
    <w:rsid w:val="00172DEB"/>
    <w:rsid w:val="001842E4"/>
    <w:rsid w:val="001B1109"/>
    <w:rsid w:val="001C4D7E"/>
    <w:rsid w:val="001D17A8"/>
    <w:rsid w:val="001D7A21"/>
    <w:rsid w:val="001E26EE"/>
    <w:rsid w:val="001E4A8A"/>
    <w:rsid w:val="001E7ECF"/>
    <w:rsid w:val="001F1604"/>
    <w:rsid w:val="001F2ABD"/>
    <w:rsid w:val="00200509"/>
    <w:rsid w:val="0020207D"/>
    <w:rsid w:val="002068E5"/>
    <w:rsid w:val="00207567"/>
    <w:rsid w:val="00212C0F"/>
    <w:rsid w:val="002311BB"/>
    <w:rsid w:val="00237F5F"/>
    <w:rsid w:val="002463E3"/>
    <w:rsid w:val="00260F01"/>
    <w:rsid w:val="00284BAB"/>
    <w:rsid w:val="00290E77"/>
    <w:rsid w:val="002A54EE"/>
    <w:rsid w:val="002B1D8F"/>
    <w:rsid w:val="002B243C"/>
    <w:rsid w:val="002C3ABE"/>
    <w:rsid w:val="002C5E70"/>
    <w:rsid w:val="002D58D3"/>
    <w:rsid w:val="002D6BE9"/>
    <w:rsid w:val="002D7F71"/>
    <w:rsid w:val="002E4810"/>
    <w:rsid w:val="002E6A8E"/>
    <w:rsid w:val="002F24ED"/>
    <w:rsid w:val="0030055B"/>
    <w:rsid w:val="00303DF6"/>
    <w:rsid w:val="003078AA"/>
    <w:rsid w:val="00316669"/>
    <w:rsid w:val="0032345E"/>
    <w:rsid w:val="00342D04"/>
    <w:rsid w:val="003447EF"/>
    <w:rsid w:val="00346940"/>
    <w:rsid w:val="00354F2F"/>
    <w:rsid w:val="00367BC0"/>
    <w:rsid w:val="003762C8"/>
    <w:rsid w:val="00383B1E"/>
    <w:rsid w:val="0039044D"/>
    <w:rsid w:val="0039374E"/>
    <w:rsid w:val="003964DF"/>
    <w:rsid w:val="0039784D"/>
    <w:rsid w:val="003A4651"/>
    <w:rsid w:val="003B0E7F"/>
    <w:rsid w:val="003B35FD"/>
    <w:rsid w:val="003B6CC8"/>
    <w:rsid w:val="003C7971"/>
    <w:rsid w:val="003D4DA7"/>
    <w:rsid w:val="003E16A9"/>
    <w:rsid w:val="003F1FD9"/>
    <w:rsid w:val="004021D2"/>
    <w:rsid w:val="00403234"/>
    <w:rsid w:val="00403456"/>
    <w:rsid w:val="004063E6"/>
    <w:rsid w:val="0041555E"/>
    <w:rsid w:val="00417223"/>
    <w:rsid w:val="004238AE"/>
    <w:rsid w:val="00424B87"/>
    <w:rsid w:val="00427941"/>
    <w:rsid w:val="004307AF"/>
    <w:rsid w:val="004307E0"/>
    <w:rsid w:val="00431F6C"/>
    <w:rsid w:val="0044336D"/>
    <w:rsid w:val="0044457E"/>
    <w:rsid w:val="00465E95"/>
    <w:rsid w:val="00482029"/>
    <w:rsid w:val="00482D6A"/>
    <w:rsid w:val="00490234"/>
    <w:rsid w:val="004931BC"/>
    <w:rsid w:val="00493975"/>
    <w:rsid w:val="004A5E51"/>
    <w:rsid w:val="004B1E7A"/>
    <w:rsid w:val="004C043A"/>
    <w:rsid w:val="004C4FC4"/>
    <w:rsid w:val="004D73FF"/>
    <w:rsid w:val="004F197D"/>
    <w:rsid w:val="004F417C"/>
    <w:rsid w:val="004F47CC"/>
    <w:rsid w:val="00513D67"/>
    <w:rsid w:val="00522441"/>
    <w:rsid w:val="00525684"/>
    <w:rsid w:val="00526A18"/>
    <w:rsid w:val="005306E1"/>
    <w:rsid w:val="00532F4F"/>
    <w:rsid w:val="005520C8"/>
    <w:rsid w:val="005525E2"/>
    <w:rsid w:val="005531A7"/>
    <w:rsid w:val="00557B86"/>
    <w:rsid w:val="0056030A"/>
    <w:rsid w:val="00562806"/>
    <w:rsid w:val="005752A8"/>
    <w:rsid w:val="0059706B"/>
    <w:rsid w:val="005F0CA2"/>
    <w:rsid w:val="0060656E"/>
    <w:rsid w:val="006137B3"/>
    <w:rsid w:val="006149ED"/>
    <w:rsid w:val="00621C66"/>
    <w:rsid w:val="00630E23"/>
    <w:rsid w:val="00641F75"/>
    <w:rsid w:val="00651DCB"/>
    <w:rsid w:val="00654D47"/>
    <w:rsid w:val="0067227A"/>
    <w:rsid w:val="0067357A"/>
    <w:rsid w:val="006753DF"/>
    <w:rsid w:val="0067754E"/>
    <w:rsid w:val="00682601"/>
    <w:rsid w:val="006916D1"/>
    <w:rsid w:val="006976C3"/>
    <w:rsid w:val="006A01CE"/>
    <w:rsid w:val="006A4D95"/>
    <w:rsid w:val="006B0D6E"/>
    <w:rsid w:val="006C0465"/>
    <w:rsid w:val="006E508B"/>
    <w:rsid w:val="006E57E0"/>
    <w:rsid w:val="006F40C8"/>
    <w:rsid w:val="00701654"/>
    <w:rsid w:val="00712ECF"/>
    <w:rsid w:val="007203EE"/>
    <w:rsid w:val="007344A7"/>
    <w:rsid w:val="007374B1"/>
    <w:rsid w:val="007424C1"/>
    <w:rsid w:val="00746617"/>
    <w:rsid w:val="00756C01"/>
    <w:rsid w:val="007700FB"/>
    <w:rsid w:val="00771EB9"/>
    <w:rsid w:val="0077327A"/>
    <w:rsid w:val="007750C7"/>
    <w:rsid w:val="007A58C4"/>
    <w:rsid w:val="007B5942"/>
    <w:rsid w:val="007D5537"/>
    <w:rsid w:val="007E0BC0"/>
    <w:rsid w:val="007E5BB8"/>
    <w:rsid w:val="00811CD0"/>
    <w:rsid w:val="00821247"/>
    <w:rsid w:val="008317F4"/>
    <w:rsid w:val="00836629"/>
    <w:rsid w:val="00836F47"/>
    <w:rsid w:val="008425A0"/>
    <w:rsid w:val="00860860"/>
    <w:rsid w:val="00865D0E"/>
    <w:rsid w:val="00896F1F"/>
    <w:rsid w:val="00897AF3"/>
    <w:rsid w:val="008A7891"/>
    <w:rsid w:val="008B5EE1"/>
    <w:rsid w:val="008B5FE6"/>
    <w:rsid w:val="008B7B49"/>
    <w:rsid w:val="008C297C"/>
    <w:rsid w:val="008D615F"/>
    <w:rsid w:val="008D7498"/>
    <w:rsid w:val="008E30AF"/>
    <w:rsid w:val="008E7036"/>
    <w:rsid w:val="008F79D8"/>
    <w:rsid w:val="00916139"/>
    <w:rsid w:val="0092268F"/>
    <w:rsid w:val="00925D7B"/>
    <w:rsid w:val="00934511"/>
    <w:rsid w:val="00935697"/>
    <w:rsid w:val="00936B2A"/>
    <w:rsid w:val="009400E1"/>
    <w:rsid w:val="0094484F"/>
    <w:rsid w:val="00953211"/>
    <w:rsid w:val="00960592"/>
    <w:rsid w:val="00960698"/>
    <w:rsid w:val="00962B97"/>
    <w:rsid w:val="00965C46"/>
    <w:rsid w:val="00977BEC"/>
    <w:rsid w:val="009920D6"/>
    <w:rsid w:val="0099269B"/>
    <w:rsid w:val="009950DF"/>
    <w:rsid w:val="009B2B3E"/>
    <w:rsid w:val="009B5444"/>
    <w:rsid w:val="009D25B6"/>
    <w:rsid w:val="009D5EC3"/>
    <w:rsid w:val="009D5F5F"/>
    <w:rsid w:val="009E033A"/>
    <w:rsid w:val="009E14B5"/>
    <w:rsid w:val="009F5BE5"/>
    <w:rsid w:val="00A01AE9"/>
    <w:rsid w:val="00A0546A"/>
    <w:rsid w:val="00A1079B"/>
    <w:rsid w:val="00A10DA9"/>
    <w:rsid w:val="00A1223C"/>
    <w:rsid w:val="00A13176"/>
    <w:rsid w:val="00A21F48"/>
    <w:rsid w:val="00A45064"/>
    <w:rsid w:val="00A52CF3"/>
    <w:rsid w:val="00A55959"/>
    <w:rsid w:val="00A56A5A"/>
    <w:rsid w:val="00A77D93"/>
    <w:rsid w:val="00A853E2"/>
    <w:rsid w:val="00A908E2"/>
    <w:rsid w:val="00AA03FA"/>
    <w:rsid w:val="00AA3BC2"/>
    <w:rsid w:val="00AA48C1"/>
    <w:rsid w:val="00AB18FD"/>
    <w:rsid w:val="00AB28C9"/>
    <w:rsid w:val="00AB3A02"/>
    <w:rsid w:val="00AB7F26"/>
    <w:rsid w:val="00AC31FC"/>
    <w:rsid w:val="00AC5225"/>
    <w:rsid w:val="00AC57E1"/>
    <w:rsid w:val="00AE1AB6"/>
    <w:rsid w:val="00AE1AE9"/>
    <w:rsid w:val="00AE26F6"/>
    <w:rsid w:val="00AE5F10"/>
    <w:rsid w:val="00B132FC"/>
    <w:rsid w:val="00B21F24"/>
    <w:rsid w:val="00B276AA"/>
    <w:rsid w:val="00B31078"/>
    <w:rsid w:val="00B333C9"/>
    <w:rsid w:val="00B33683"/>
    <w:rsid w:val="00B33F19"/>
    <w:rsid w:val="00B44F10"/>
    <w:rsid w:val="00B45AE9"/>
    <w:rsid w:val="00B5419C"/>
    <w:rsid w:val="00B64383"/>
    <w:rsid w:val="00B71256"/>
    <w:rsid w:val="00B75558"/>
    <w:rsid w:val="00B93AF8"/>
    <w:rsid w:val="00BA4A7C"/>
    <w:rsid w:val="00BA5784"/>
    <w:rsid w:val="00BA5B28"/>
    <w:rsid w:val="00BC3545"/>
    <w:rsid w:val="00BD1FCC"/>
    <w:rsid w:val="00BF17CA"/>
    <w:rsid w:val="00BF2753"/>
    <w:rsid w:val="00BF5A1A"/>
    <w:rsid w:val="00BF5E67"/>
    <w:rsid w:val="00BF731B"/>
    <w:rsid w:val="00C011F8"/>
    <w:rsid w:val="00C0167F"/>
    <w:rsid w:val="00C161C7"/>
    <w:rsid w:val="00C27034"/>
    <w:rsid w:val="00C36541"/>
    <w:rsid w:val="00C36F13"/>
    <w:rsid w:val="00C452AC"/>
    <w:rsid w:val="00C46A88"/>
    <w:rsid w:val="00C50DB9"/>
    <w:rsid w:val="00C53CE6"/>
    <w:rsid w:val="00C6527D"/>
    <w:rsid w:val="00C74A4D"/>
    <w:rsid w:val="00C808A0"/>
    <w:rsid w:val="00C818E7"/>
    <w:rsid w:val="00C847B2"/>
    <w:rsid w:val="00C91075"/>
    <w:rsid w:val="00CA6090"/>
    <w:rsid w:val="00CB04EA"/>
    <w:rsid w:val="00CB75D4"/>
    <w:rsid w:val="00CD537C"/>
    <w:rsid w:val="00CE55C3"/>
    <w:rsid w:val="00D06019"/>
    <w:rsid w:val="00D10414"/>
    <w:rsid w:val="00D16ACD"/>
    <w:rsid w:val="00D60657"/>
    <w:rsid w:val="00D71299"/>
    <w:rsid w:val="00D739A3"/>
    <w:rsid w:val="00D747BB"/>
    <w:rsid w:val="00D74F28"/>
    <w:rsid w:val="00D83AB2"/>
    <w:rsid w:val="00D85880"/>
    <w:rsid w:val="00D85AFE"/>
    <w:rsid w:val="00D95F4A"/>
    <w:rsid w:val="00DA1646"/>
    <w:rsid w:val="00DA68AD"/>
    <w:rsid w:val="00DB2FF8"/>
    <w:rsid w:val="00DB5474"/>
    <w:rsid w:val="00DD704A"/>
    <w:rsid w:val="00DF1F65"/>
    <w:rsid w:val="00E0367E"/>
    <w:rsid w:val="00E07AC1"/>
    <w:rsid w:val="00E178F7"/>
    <w:rsid w:val="00E20139"/>
    <w:rsid w:val="00E30873"/>
    <w:rsid w:val="00E43FC0"/>
    <w:rsid w:val="00E441D8"/>
    <w:rsid w:val="00E5366D"/>
    <w:rsid w:val="00E53B87"/>
    <w:rsid w:val="00E71D2E"/>
    <w:rsid w:val="00E81699"/>
    <w:rsid w:val="00E85472"/>
    <w:rsid w:val="00E90BED"/>
    <w:rsid w:val="00E96DCD"/>
    <w:rsid w:val="00EA104A"/>
    <w:rsid w:val="00EA2872"/>
    <w:rsid w:val="00ED58A8"/>
    <w:rsid w:val="00F02970"/>
    <w:rsid w:val="00F113B7"/>
    <w:rsid w:val="00F12E55"/>
    <w:rsid w:val="00F2223E"/>
    <w:rsid w:val="00F303DE"/>
    <w:rsid w:val="00F46B70"/>
    <w:rsid w:val="00F66414"/>
    <w:rsid w:val="00F82D54"/>
    <w:rsid w:val="00F924F6"/>
    <w:rsid w:val="00F95E3A"/>
    <w:rsid w:val="00FA40FD"/>
    <w:rsid w:val="00FB7D59"/>
    <w:rsid w:val="00FC2D65"/>
    <w:rsid w:val="00FC6662"/>
    <w:rsid w:val="00FC7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6E48F2"/>
  <w15:chartTrackingRefBased/>
  <w15:docId w15:val="{C1C78D69-A1F5-41EF-9179-76CE30412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37F5F"/>
    <w:pPr>
      <w:spacing w:after="0" w:line="276" w:lineRule="auto"/>
    </w:pPr>
    <w:rPr>
      <w:color w:val="023444" w:themeColor="text1"/>
      <w:sz w:val="20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20D6"/>
    <w:pPr>
      <w:keepNext/>
      <w:keepLines/>
      <w:numPr>
        <w:numId w:val="2"/>
      </w:numPr>
      <w:spacing w:after="240" w:line="264" w:lineRule="auto"/>
      <w:outlineLvl w:val="0"/>
    </w:pPr>
    <w:rPr>
      <w:rFonts w:asciiTheme="majorHAnsi" w:eastAsiaTheme="majorEastAsia" w:hAnsiTheme="majorHAnsi" w:cstheme="majorBidi"/>
      <w:b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2ECF"/>
    <w:pPr>
      <w:keepNext/>
      <w:keepLines/>
      <w:numPr>
        <w:ilvl w:val="1"/>
        <w:numId w:val="2"/>
      </w:numPr>
      <w:spacing w:before="480" w:after="12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513D67"/>
    <w:pPr>
      <w:keepNext/>
      <w:keepLines/>
      <w:numPr>
        <w:ilvl w:val="2"/>
        <w:numId w:val="2"/>
      </w:numPr>
      <w:spacing w:before="24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D73FF"/>
    <w:pPr>
      <w:keepNext/>
      <w:keepLines/>
      <w:numPr>
        <w:ilvl w:val="3"/>
        <w:numId w:val="2"/>
      </w:numPr>
      <w:spacing w:before="40" w:after="40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96059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65A802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rsid w:val="00465E95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465E95"/>
    <w:rPr>
      <w:rFonts w:asciiTheme="majorHAnsi" w:eastAsiaTheme="majorEastAsia" w:hAnsiTheme="majorHAnsi" w:cstheme="majorBidi"/>
      <w:spacing w:val="-10"/>
      <w:kern w:val="28"/>
      <w:sz w:val="48"/>
      <w:szCs w:val="56"/>
    </w:rPr>
  </w:style>
  <w:style w:type="paragraph" w:styleId="Quote">
    <w:name w:val="Quote"/>
    <w:aliases w:val="Citace"/>
    <w:basedOn w:val="Normal"/>
    <w:next w:val="Normal"/>
    <w:link w:val="QuoteChar"/>
    <w:uiPriority w:val="29"/>
    <w:rsid w:val="004307AF"/>
    <w:pPr>
      <w:widowControl w:val="0"/>
      <w:ind w:right="862"/>
    </w:pPr>
    <w:rPr>
      <w:iCs/>
      <w:color w:val="FFFFFF" w:themeColor="background1"/>
    </w:rPr>
  </w:style>
  <w:style w:type="character" w:customStyle="1" w:styleId="QuoteChar">
    <w:name w:val="Quote Char"/>
    <w:aliases w:val="Citace Char"/>
    <w:basedOn w:val="DefaultParagraphFont"/>
    <w:link w:val="Quote"/>
    <w:uiPriority w:val="29"/>
    <w:rsid w:val="004307AF"/>
    <w:rPr>
      <w:iCs/>
      <w:color w:val="FFFFFF" w:themeColor="background1"/>
      <w:sz w:val="20"/>
    </w:rPr>
  </w:style>
  <w:style w:type="paragraph" w:styleId="Header">
    <w:name w:val="header"/>
    <w:basedOn w:val="Normal"/>
    <w:link w:val="HeaderChar"/>
    <w:uiPriority w:val="99"/>
    <w:unhideWhenUsed/>
    <w:rsid w:val="00465E95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465E95"/>
    <w:rPr>
      <w:color w:val="023444" w:themeColor="text1"/>
      <w:sz w:val="20"/>
    </w:rPr>
  </w:style>
  <w:style w:type="paragraph" w:styleId="Footer">
    <w:name w:val="footer"/>
    <w:basedOn w:val="Normal"/>
    <w:link w:val="FooterChar"/>
    <w:uiPriority w:val="99"/>
    <w:unhideWhenUsed/>
    <w:rsid w:val="00465E95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465E95"/>
    <w:rPr>
      <w:color w:val="023444" w:themeColor="text1"/>
      <w:sz w:val="20"/>
    </w:rPr>
  </w:style>
  <w:style w:type="paragraph" w:customStyle="1" w:styleId="Headerinbox">
    <w:name w:val="Header in box"/>
    <w:basedOn w:val="Normal"/>
    <w:rsid w:val="00465E95"/>
    <w:rPr>
      <w:rFonts w:ascii="Century Gothic" w:hAnsi="Century Gothic" w:cs="Times New Roman (Body CS)"/>
      <w:b/>
      <w:bCs/>
      <w:color w:val="FFFFFF" w:themeColor="background1"/>
      <w:sz w:val="56"/>
      <w:szCs w:val="42"/>
    </w:rPr>
  </w:style>
  <w:style w:type="paragraph" w:customStyle="1" w:styleId="Predmetnabidky">
    <w:name w:val="Predmet nabidky"/>
    <w:basedOn w:val="Normal"/>
    <w:link w:val="PredmetnabidkyChar"/>
    <w:rsid w:val="00FB7D59"/>
    <w:pPr>
      <w:ind w:left="142" w:right="204"/>
    </w:pPr>
    <w:rPr>
      <w:rFonts w:ascii="Century Gothic" w:hAnsi="Century Gothic" w:cs="Times New Roman (Body CS)"/>
      <w:bCs/>
      <w:noProof/>
      <w:color w:val="FFFFFF" w:themeColor="background1"/>
      <w:sz w:val="48"/>
      <w:szCs w:val="42"/>
    </w:rPr>
  </w:style>
  <w:style w:type="character" w:customStyle="1" w:styleId="PredmetnabidkyChar">
    <w:name w:val="Predmet nabidky Char"/>
    <w:basedOn w:val="DefaultParagraphFont"/>
    <w:link w:val="Predmetnabidky"/>
    <w:rsid w:val="00FB7D59"/>
    <w:rPr>
      <w:rFonts w:ascii="Century Gothic" w:hAnsi="Century Gothic" w:cs="Times New Roman (Body CS)"/>
      <w:bCs/>
      <w:noProof/>
      <w:color w:val="FFFFFF" w:themeColor="background1"/>
      <w:sz w:val="48"/>
      <w:szCs w:val="42"/>
    </w:rPr>
  </w:style>
  <w:style w:type="paragraph" w:customStyle="1" w:styleId="TextWhite">
    <w:name w:val="Text White"/>
    <w:basedOn w:val="Normal"/>
    <w:uiPriority w:val="99"/>
    <w:qFormat/>
    <w:rsid w:val="004307AF"/>
    <w:pPr>
      <w:autoSpaceDE w:val="0"/>
      <w:autoSpaceDN w:val="0"/>
      <w:adjustRightInd w:val="0"/>
      <w:spacing w:line="288" w:lineRule="auto"/>
      <w:textAlignment w:val="center"/>
    </w:pPr>
    <w:rPr>
      <w:rFonts w:ascii="Century Gothic" w:hAnsi="Century Gothic" w:cs="Montserrat Light"/>
      <w:color w:val="FFFFFF" w:themeColor="background1"/>
      <w:szCs w:val="20"/>
    </w:rPr>
  </w:style>
  <w:style w:type="character" w:styleId="Hyperlink">
    <w:name w:val="Hyperlink"/>
    <w:basedOn w:val="DefaultParagraphFont"/>
    <w:uiPriority w:val="99"/>
    <w:unhideWhenUsed/>
    <w:rsid w:val="00AC31FC"/>
    <w:rPr>
      <w:color w:val="884D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62806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9920D6"/>
    <w:rPr>
      <w:rFonts w:asciiTheme="majorHAnsi" w:eastAsiaTheme="majorEastAsia" w:hAnsiTheme="majorHAnsi" w:cstheme="majorBidi"/>
      <w:b/>
      <w:color w:val="023444" w:themeColor="text1"/>
      <w:sz w:val="40"/>
      <w:szCs w:val="32"/>
    </w:rPr>
  </w:style>
  <w:style w:type="paragraph" w:styleId="ListParagraph">
    <w:name w:val="List Paragraph"/>
    <w:basedOn w:val="Normal"/>
    <w:link w:val="ListParagraphChar"/>
    <w:uiPriority w:val="34"/>
    <w:qFormat/>
    <w:rsid w:val="00237F5F"/>
    <w:pPr>
      <w:numPr>
        <w:numId w:val="1"/>
      </w:numPr>
      <w:spacing w:after="240"/>
      <w:ind w:left="714" w:hanging="357"/>
      <w:contextualSpacing/>
    </w:pPr>
    <w:rPr>
      <w:rFonts w:ascii="Century Gothic" w:hAnsi="Century Gothic" w:cs="Times New Roman (Body CS)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37F5F"/>
    <w:rPr>
      <w:rFonts w:ascii="Century Gothic" w:hAnsi="Century Gothic" w:cs="Times New Roman (Body CS)"/>
      <w:color w:val="023444" w:themeColor="text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A52C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52CF3"/>
    <w:rPr>
      <w:rFonts w:ascii="Century Gothic" w:hAnsi="Century Gothic" w:cs="Times New Roman (Body CS)"/>
      <w:color w:val="023444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52CF3"/>
    <w:rPr>
      <w:rFonts w:ascii="Century Gothic" w:hAnsi="Century Gothic" w:cs="Times New Roman (Body CS)"/>
      <w:color w:val="023444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712ECF"/>
    <w:rPr>
      <w:rFonts w:asciiTheme="majorHAnsi" w:eastAsiaTheme="majorEastAsia" w:hAnsiTheme="majorHAnsi" w:cstheme="majorBidi"/>
      <w:b/>
      <w:color w:val="023444" w:themeColor="text1"/>
      <w:sz w:val="24"/>
      <w:szCs w:val="26"/>
    </w:rPr>
  </w:style>
  <w:style w:type="character" w:styleId="BookTitle">
    <w:name w:val="Book Title"/>
    <w:basedOn w:val="DefaultParagraphFont"/>
    <w:uiPriority w:val="33"/>
    <w:rsid w:val="002E6A8E"/>
    <w:rPr>
      <w:b/>
      <w:bCs/>
      <w:i/>
      <w:iCs/>
      <w:spacing w:val="5"/>
    </w:rPr>
  </w:style>
  <w:style w:type="character" w:customStyle="1" w:styleId="Heading3Char">
    <w:name w:val="Heading 3 Char"/>
    <w:basedOn w:val="DefaultParagraphFont"/>
    <w:link w:val="Heading3"/>
    <w:uiPriority w:val="9"/>
    <w:rsid w:val="00513D67"/>
    <w:rPr>
      <w:rFonts w:asciiTheme="majorHAnsi" w:eastAsiaTheme="majorEastAsia" w:hAnsiTheme="majorHAnsi" w:cstheme="majorBidi"/>
      <w:b/>
      <w:color w:val="023444" w:themeColor="text1"/>
      <w:sz w:val="20"/>
      <w:szCs w:val="24"/>
      <w:lang w:val="hr-HR"/>
    </w:rPr>
  </w:style>
  <w:style w:type="character" w:customStyle="1" w:styleId="Heading4Char">
    <w:name w:val="Heading 4 Char"/>
    <w:basedOn w:val="DefaultParagraphFont"/>
    <w:link w:val="Heading4"/>
    <w:uiPriority w:val="9"/>
    <w:rsid w:val="004D73FF"/>
    <w:rPr>
      <w:rFonts w:asciiTheme="majorHAnsi" w:eastAsiaTheme="majorEastAsia" w:hAnsiTheme="majorHAnsi" w:cstheme="majorBidi"/>
      <w:b/>
      <w:iCs/>
      <w:color w:val="023444" w:themeColor="text1"/>
      <w:sz w:val="20"/>
    </w:rPr>
  </w:style>
  <w:style w:type="paragraph" w:styleId="TOCHeading">
    <w:name w:val="TOC Heading"/>
    <w:basedOn w:val="Heading1"/>
    <w:next w:val="Normal"/>
    <w:uiPriority w:val="39"/>
    <w:unhideWhenUsed/>
    <w:rsid w:val="004D73FF"/>
    <w:pPr>
      <w:spacing w:before="120" w:after="120" w:line="360" w:lineRule="auto"/>
      <w:outlineLvl w:val="9"/>
    </w:pPr>
    <w:rPr>
      <w:sz w:val="28"/>
    </w:rPr>
  </w:style>
  <w:style w:type="character" w:styleId="SubtleReference">
    <w:name w:val="Subtle Reference"/>
    <w:basedOn w:val="DefaultParagraphFont"/>
    <w:uiPriority w:val="31"/>
    <w:rsid w:val="004D73FF"/>
    <w:rPr>
      <w:smallCaps/>
      <w:color w:val="06A6DA" w:themeColor="text1" w:themeTint="A5"/>
    </w:rPr>
  </w:style>
  <w:style w:type="numbering" w:customStyle="1" w:styleId="Styl1">
    <w:name w:val="Styl1"/>
    <w:uiPriority w:val="99"/>
    <w:rsid w:val="004D73FF"/>
    <w:pPr>
      <w:numPr>
        <w:numId w:val="3"/>
      </w:numPr>
    </w:pPr>
  </w:style>
  <w:style w:type="paragraph" w:customStyle="1" w:styleId="HeadinginBox2">
    <w:name w:val="Heading in Box 2"/>
    <w:next w:val="Normal"/>
    <w:link w:val="HeadinginBox2Char"/>
    <w:rsid w:val="00960592"/>
    <w:pPr>
      <w:spacing w:after="0" w:line="240" w:lineRule="auto"/>
    </w:pPr>
    <w:rPr>
      <w:rFonts w:ascii="Century Gothic" w:eastAsiaTheme="majorEastAsia" w:hAnsi="Century Gothic" w:cstheme="majorBidi"/>
      <w:color w:val="FFFFFF" w:themeColor="background1"/>
      <w:sz w:val="40"/>
      <w:szCs w:val="28"/>
    </w:rPr>
  </w:style>
  <w:style w:type="character" w:customStyle="1" w:styleId="HeadinginBox2Char">
    <w:name w:val="Heading in Box 2 Char"/>
    <w:basedOn w:val="DefaultParagraphFont"/>
    <w:link w:val="HeadinginBox2"/>
    <w:rsid w:val="00960592"/>
    <w:rPr>
      <w:rFonts w:ascii="Century Gothic" w:eastAsiaTheme="majorEastAsia" w:hAnsi="Century Gothic" w:cstheme="majorBidi"/>
      <w:color w:val="FFFFFF" w:themeColor="background1"/>
      <w:sz w:val="40"/>
      <w:szCs w:val="28"/>
    </w:rPr>
  </w:style>
  <w:style w:type="table" w:styleId="TableGrid">
    <w:name w:val="Table Grid"/>
    <w:basedOn w:val="TableNormal"/>
    <w:rsid w:val="00960592"/>
    <w:pPr>
      <w:spacing w:after="0" w:line="240" w:lineRule="auto"/>
    </w:pPr>
    <w:rPr>
      <w:rFonts w:ascii="Century Gothic" w:hAnsi="Century Gothic" w:cs="Times New Roman (Body CS)"/>
      <w:color w:val="02344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TNadpis1-slovan">
    <w:name w:val="MST Nadpis 1 - číslovaný"/>
    <w:basedOn w:val="Heading1"/>
    <w:next w:val="Normal"/>
    <w:link w:val="MSTNadpis1-slovanChar"/>
    <w:rsid w:val="0010218C"/>
    <w:pPr>
      <w:numPr>
        <w:numId w:val="5"/>
      </w:numPr>
    </w:pPr>
    <w:rPr>
      <w:rFonts w:ascii="Century Gothic" w:eastAsia="Arial" w:hAnsi="Century Gothic" w:cs="Arial"/>
      <w:color w:val="023444"/>
      <w:sz w:val="56"/>
    </w:rPr>
  </w:style>
  <w:style w:type="character" w:customStyle="1" w:styleId="MSTNadpis1-slovanChar">
    <w:name w:val="MST Nadpis 1 - číslovaný Char"/>
    <w:basedOn w:val="Heading1Char"/>
    <w:link w:val="MSTNadpis1-slovan"/>
    <w:rsid w:val="0010218C"/>
    <w:rPr>
      <w:rFonts w:ascii="Century Gothic" w:eastAsia="Arial" w:hAnsi="Century Gothic" w:cs="Arial"/>
      <w:b/>
      <w:color w:val="023444"/>
      <w:sz w:val="56"/>
      <w:szCs w:val="32"/>
    </w:rPr>
  </w:style>
  <w:style w:type="paragraph" w:customStyle="1" w:styleId="MSTNadpis2-slovan">
    <w:name w:val="MST Nadpis 2 - číslovaný"/>
    <w:basedOn w:val="Heading2"/>
    <w:next w:val="Normal"/>
    <w:link w:val="MSTNadpis2-slovanChar"/>
    <w:rsid w:val="00960592"/>
    <w:pPr>
      <w:numPr>
        <w:numId w:val="5"/>
      </w:numPr>
    </w:pPr>
    <w:rPr>
      <w:rFonts w:ascii="Century Gothic" w:eastAsia="Arial" w:hAnsi="Century Gothic" w:cs="Arial"/>
      <w:color w:val="023444"/>
    </w:rPr>
  </w:style>
  <w:style w:type="paragraph" w:customStyle="1" w:styleId="MSTNadpis3-slovan">
    <w:name w:val="MST Nadpis 3 - číslovaný"/>
    <w:basedOn w:val="Heading3"/>
    <w:next w:val="Normal"/>
    <w:rsid w:val="00960592"/>
    <w:pPr>
      <w:numPr>
        <w:numId w:val="5"/>
      </w:numPr>
      <w:autoSpaceDE w:val="0"/>
      <w:autoSpaceDN w:val="0"/>
      <w:adjustRightInd w:val="0"/>
      <w:textAlignment w:val="center"/>
    </w:pPr>
    <w:rPr>
      <w:rFonts w:ascii="Century Gothic" w:eastAsia="Arial" w:hAnsi="Century Gothic" w:cs="Arial Light"/>
      <w:color w:val="023444"/>
      <w:szCs w:val="28"/>
      <w:lang w:val="en-US"/>
    </w:rPr>
  </w:style>
  <w:style w:type="paragraph" w:customStyle="1" w:styleId="MSTNadpis4-slovan">
    <w:name w:val="MST Nadpis 4 - číslovaný"/>
    <w:basedOn w:val="Heading4"/>
    <w:next w:val="Normal"/>
    <w:rsid w:val="00960592"/>
    <w:pPr>
      <w:numPr>
        <w:numId w:val="5"/>
      </w:numPr>
    </w:pPr>
    <w:rPr>
      <w:rFonts w:ascii="Century Gothic" w:eastAsia="Arial" w:hAnsi="Century Gothic" w:cs="Arial"/>
      <w:color w:val="023444"/>
      <w:lang w:val="en-US"/>
    </w:rPr>
  </w:style>
  <w:style w:type="paragraph" w:customStyle="1" w:styleId="MSTNadpis5-slovan">
    <w:name w:val="MST Nadpis 5 - číslovaný"/>
    <w:basedOn w:val="Heading5"/>
    <w:next w:val="Normal"/>
    <w:rsid w:val="00960592"/>
    <w:pPr>
      <w:keepNext w:val="0"/>
      <w:keepLines w:val="0"/>
      <w:numPr>
        <w:ilvl w:val="4"/>
        <w:numId w:val="5"/>
      </w:numPr>
      <w:spacing w:before="0" w:after="40"/>
    </w:pPr>
    <w:rPr>
      <w:rFonts w:asciiTheme="minorHAnsi" w:eastAsia="Arial" w:hAnsiTheme="minorHAnsi" w:cs="Arial"/>
      <w:b/>
      <w:bCs/>
      <w:color w:val="023444" w:themeColor="text1"/>
      <w:sz w:val="24"/>
      <w14:textFill>
        <w14:solidFill>
          <w14:schemeClr w14:val="tx1">
            <w14:lumMod w14:val="65000"/>
            <w14:lumOff w14:val="35000"/>
            <w14:lumMod w14:val="95000"/>
          </w14:schemeClr>
        </w14:solidFill>
      </w14:textFill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0592"/>
    <w:rPr>
      <w:rFonts w:asciiTheme="majorHAnsi" w:eastAsiaTheme="majorEastAsia" w:hAnsiTheme="majorHAnsi" w:cstheme="majorBidi"/>
      <w:color w:val="65A802" w:themeColor="accent1" w:themeShade="BF"/>
      <w:sz w:val="20"/>
    </w:rPr>
  </w:style>
  <w:style w:type="character" w:customStyle="1" w:styleId="MSTNadpis2-slovanChar">
    <w:name w:val="MST Nadpis 2 - číslovaný Char"/>
    <w:basedOn w:val="DefaultParagraphFont"/>
    <w:link w:val="MSTNadpis2-slovan"/>
    <w:rsid w:val="00BF2753"/>
    <w:rPr>
      <w:rFonts w:ascii="Century Gothic" w:eastAsia="Arial" w:hAnsi="Century Gothic" w:cs="Arial"/>
      <w:b/>
      <w:color w:val="023444"/>
      <w:sz w:val="24"/>
      <w:szCs w:val="26"/>
    </w:rPr>
  </w:style>
  <w:style w:type="character" w:styleId="SubtleEmphasis">
    <w:name w:val="Subtle Emphasis"/>
    <w:basedOn w:val="DefaultParagraphFont"/>
    <w:uiPriority w:val="19"/>
    <w:qFormat/>
    <w:rsid w:val="004307AF"/>
    <w:rPr>
      <w:rFonts w:ascii="Century Gothic" w:hAnsi="Century Gothic"/>
      <w:b/>
      <w:i w:val="0"/>
      <w:iCs/>
      <w:color w:val="884DFF" w:themeColor="accent2"/>
      <w:sz w:val="32"/>
    </w:rPr>
  </w:style>
  <w:style w:type="character" w:styleId="Emphasis">
    <w:name w:val="Emphasis"/>
    <w:basedOn w:val="DefaultParagraphFont"/>
    <w:uiPriority w:val="20"/>
    <w:qFormat/>
    <w:rsid w:val="004307AF"/>
    <w:rPr>
      <w:rFonts w:ascii="Century Gothic" w:hAnsi="Century Gothic"/>
      <w:b/>
      <w:i w:val="0"/>
      <w:iCs/>
      <w:color w:val="F2F2F2" w:themeColor="accent6" w:themeShade="F2"/>
      <w:sz w:val="72"/>
    </w:rPr>
  </w:style>
  <w:style w:type="table" w:styleId="ListTable7Colorful-Accent5">
    <w:name w:val="List Table 7 Colorful Accent 5"/>
    <w:basedOn w:val="TableNormal"/>
    <w:uiPriority w:val="52"/>
    <w:rsid w:val="004307AF"/>
    <w:pPr>
      <w:spacing w:after="0" w:line="240" w:lineRule="auto"/>
    </w:pPr>
    <w:rPr>
      <w:color w:val="AAAAC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7FA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7FA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7FA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7FA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FDFE" w:themeFill="accent5" w:themeFillTint="33"/>
      </w:tcPr>
    </w:tblStylePr>
    <w:tblStylePr w:type="band1Horz">
      <w:tblPr/>
      <w:tcPr>
        <w:shd w:val="clear" w:color="auto" w:fill="FDFDF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Seyfor-tabela01">
    <w:name w:val="Seyfor - tabela 01"/>
    <w:basedOn w:val="TableNormal"/>
    <w:uiPriority w:val="99"/>
    <w:rsid w:val="00E20139"/>
    <w:pPr>
      <w:spacing w:after="0" w:line="276" w:lineRule="auto"/>
    </w:pPr>
    <w:tblPr>
      <w:tblBorders>
        <w:top w:val="single" w:sz="4" w:space="0" w:color="E7DBFF" w:themeColor="accent2" w:themeTint="33"/>
        <w:insideH w:val="single" w:sz="4" w:space="0" w:color="E7DBFF" w:themeColor="accent2" w:themeTint="33"/>
        <w:insideV w:val="single" w:sz="4" w:space="0" w:color="E7DBFF" w:themeColor="accent2" w:themeTint="33"/>
      </w:tblBorders>
    </w:tblPr>
    <w:tcPr>
      <w:vAlign w:val="center"/>
    </w:tcPr>
    <w:tblStylePr w:type="firstRow">
      <w:pPr>
        <w:jc w:val="left"/>
      </w:pPr>
      <w:tblPr/>
      <w:tcPr>
        <w:tcBorders>
          <w:top w:val="single" w:sz="24" w:space="0" w:color="023444" w:themeColor="text1"/>
        </w:tcBorders>
      </w:tcPr>
    </w:tblStylePr>
    <w:tblStylePr w:type="lastRow">
      <w:pPr>
        <w:jc w:val="left"/>
      </w:pPr>
      <w:tblPr/>
      <w:tcPr>
        <w:tcBorders>
          <w:bottom w:val="nil"/>
        </w:tcBorders>
      </w:tcPr>
    </w:tblStylePr>
    <w:tblStylePr w:type="firstCol">
      <w:pPr>
        <w:jc w:val="left"/>
      </w:pPr>
      <w:tblPr/>
      <w:tcPr>
        <w:tcBorders>
          <w:top w:val="single" w:sz="8" w:space="0" w:color="E7DBFF" w:themeColor="accent2" w:themeTint="33"/>
          <w:left w:val="nil"/>
          <w:bottom w:val="single" w:sz="8" w:space="0" w:color="E7DBFF" w:themeColor="accent2" w:themeTint="33"/>
          <w:right w:val="single" w:sz="8" w:space="0" w:color="E7DBFF" w:themeColor="accent2" w:themeTint="33"/>
          <w:insideH w:val="single" w:sz="4" w:space="0" w:color="E7DBFF" w:themeColor="accent2" w:themeTint="33"/>
          <w:insideV w:val="single" w:sz="4" w:space="0" w:color="E7DBFF" w:themeColor="accent2" w:themeTint="33"/>
          <w:tl2br w:val="nil"/>
          <w:tr2bl w:val="nil"/>
        </w:tcBorders>
        <w:shd w:val="solid" w:color="F9F9FD" w:fill="auto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B3107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table" w:customStyle="1" w:styleId="Seyfor-tabela02">
    <w:name w:val="Seyfor - tabela 02"/>
    <w:basedOn w:val="TableNormal"/>
    <w:uiPriority w:val="99"/>
    <w:rsid w:val="00712ECF"/>
    <w:pPr>
      <w:spacing w:after="0" w:line="240" w:lineRule="auto"/>
    </w:pPr>
    <w:tblPr>
      <w:tblBorders>
        <w:insideH w:val="single" w:sz="4" w:space="0" w:color="E7DBFF" w:themeColor="accent2" w:themeTint="33"/>
        <w:insideV w:val="single" w:sz="4" w:space="0" w:color="E7DBFF" w:themeColor="accent2" w:themeTint="33"/>
      </w:tblBorders>
    </w:tblPr>
    <w:tcPr>
      <w:vAlign w:val="center"/>
    </w:tcPr>
    <w:tblStylePr w:type="firstRow">
      <w:pPr>
        <w:jc w:val="left"/>
      </w:pPr>
      <w:rPr>
        <w:rFonts w:ascii="Century Gothic" w:hAnsi="Century Gothic"/>
        <w:b/>
        <w:sz w:val="20"/>
      </w:rPr>
      <w:tblPr/>
      <w:tcPr>
        <w:tcBorders>
          <w:top w:val="nil"/>
          <w:left w:val="nil"/>
          <w:bottom w:val="single" w:sz="24" w:space="0" w:color="023444" w:themeColor="tex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pPr>
        <w:jc w:val="left"/>
      </w:pPr>
      <w:tblPr/>
      <w:tcPr>
        <w:tcBorders>
          <w:top w:val="single" w:sz="24" w:space="0" w:color="auto"/>
          <w:left w:val="nil"/>
          <w:bottom w:val="nil"/>
          <w:right w:val="nil"/>
          <w:insideH w:val="nil"/>
          <w:insideV w:val="single" w:sz="4" w:space="0" w:color="E7DBFF" w:themeColor="accent2" w:themeTint="33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="Century Gothic" w:hAnsi="Century Gothic"/>
        <w:b/>
        <w:sz w:val="20"/>
      </w:rPr>
      <w:tblPr/>
      <w:tcPr>
        <w:tcBorders>
          <w:top w:val="nil"/>
          <w:left w:val="nil"/>
          <w:bottom w:val="single" w:sz="2" w:space="0" w:color="E7DBFF" w:themeColor="accent2" w:themeTint="33"/>
          <w:right w:val="single" w:sz="2" w:space="0" w:color="E7DBFF" w:themeColor="accent2" w:themeTint="33"/>
          <w:insideH w:val="single" w:sz="2" w:space="0" w:color="E7DBFF" w:themeColor="accent2" w:themeTint="33"/>
          <w:insideV w:val="single" w:sz="2" w:space="0" w:color="E7DBFF" w:themeColor="accent2" w:themeTint="33"/>
          <w:tl2br w:val="nil"/>
          <w:tr2bl w:val="nil"/>
        </w:tcBorders>
        <w:shd w:val="solid" w:color="F9F9FD" w:fill="F9F9FD"/>
      </w:tcPr>
    </w:tblStylePr>
    <w:tblStylePr w:type="lastCol">
      <w:pPr>
        <w:jc w:val="left"/>
      </w:pPr>
    </w:tblStylePr>
  </w:style>
  <w:style w:type="paragraph" w:customStyle="1" w:styleId="Besedilotabele">
    <w:name w:val="Besedilo tabele"/>
    <w:basedOn w:val="Normal"/>
    <w:link w:val="BesedilotabeleZnak"/>
    <w:qFormat/>
    <w:rsid w:val="008D7498"/>
  </w:style>
  <w:style w:type="paragraph" w:customStyle="1" w:styleId="Glavatabele">
    <w:name w:val="Glava tabele"/>
    <w:basedOn w:val="Normal"/>
    <w:link w:val="GlavatabeleZnak"/>
    <w:qFormat/>
    <w:rsid w:val="008D7498"/>
    <w:rPr>
      <w:rFonts w:ascii="Century Gothic" w:hAnsi="Century Gothic"/>
      <w:b/>
    </w:rPr>
  </w:style>
  <w:style w:type="character" w:customStyle="1" w:styleId="BesedilotabeleZnak">
    <w:name w:val="Besedilo tabele Znak"/>
    <w:basedOn w:val="DefaultParagraphFont"/>
    <w:link w:val="Besedilotabele"/>
    <w:rsid w:val="008D7498"/>
    <w:rPr>
      <w:color w:val="023444" w:themeColor="text1"/>
      <w:sz w:val="20"/>
    </w:rPr>
  </w:style>
  <w:style w:type="character" w:customStyle="1" w:styleId="GlavatabeleZnak">
    <w:name w:val="Glava tabele Znak"/>
    <w:basedOn w:val="DefaultParagraphFont"/>
    <w:link w:val="Glavatabele"/>
    <w:rsid w:val="008D7498"/>
    <w:rPr>
      <w:rFonts w:ascii="Century Gothic" w:hAnsi="Century Gothic"/>
      <w:b/>
      <w:color w:val="023444" w:themeColor="text1"/>
      <w:sz w:val="20"/>
    </w:rPr>
  </w:style>
  <w:style w:type="paragraph" w:customStyle="1" w:styleId="Navadni2">
    <w:name w:val="Navadni 2"/>
    <w:basedOn w:val="Normal"/>
    <w:link w:val="Navadni2Znak"/>
    <w:qFormat/>
    <w:rsid w:val="00237F5F"/>
    <w:pPr>
      <w:spacing w:after="240"/>
      <w:contextualSpacing/>
    </w:pPr>
  </w:style>
  <w:style w:type="paragraph" w:customStyle="1" w:styleId="Navadni">
    <w:name w:val="Navadni"/>
    <w:basedOn w:val="Normal"/>
    <w:link w:val="NavadniZnak"/>
    <w:qFormat/>
    <w:rsid w:val="00237F5F"/>
    <w:pPr>
      <w:spacing w:after="240"/>
    </w:pPr>
  </w:style>
  <w:style w:type="character" w:customStyle="1" w:styleId="Navadni2Znak">
    <w:name w:val="Navadni 2 Znak"/>
    <w:basedOn w:val="DefaultParagraphFont"/>
    <w:link w:val="Navadni2"/>
    <w:rsid w:val="00237F5F"/>
    <w:rPr>
      <w:color w:val="023444" w:themeColor="text1"/>
      <w:sz w:val="20"/>
    </w:rPr>
  </w:style>
  <w:style w:type="character" w:customStyle="1" w:styleId="NavadniZnak">
    <w:name w:val="Navadni Znak"/>
    <w:basedOn w:val="DefaultParagraphFont"/>
    <w:link w:val="Navadni"/>
    <w:rsid w:val="00237F5F"/>
    <w:rPr>
      <w:color w:val="023444" w:themeColor="text1"/>
      <w:sz w:val="20"/>
    </w:rPr>
  </w:style>
  <w:style w:type="paragraph" w:customStyle="1" w:styleId="SUBHDL2">
    <w:name w:val="SUBHDL 2"/>
    <w:basedOn w:val="NoSpacing"/>
    <w:rsid w:val="00DF1F65"/>
    <w:pPr>
      <w:numPr>
        <w:numId w:val="8"/>
      </w:numPr>
      <w:ind w:left="0" w:firstLine="0"/>
    </w:pPr>
    <w:rPr>
      <w:rFonts w:ascii="Century Gothic" w:hAnsi="Century Gothic" w:cs="Times New Roman (Body CS)"/>
      <w:color w:val="023444"/>
      <w:szCs w:val="20"/>
      <w:lang w:val="sk-SK"/>
    </w:rPr>
  </w:style>
  <w:style w:type="paragraph" w:styleId="NoSpacing">
    <w:name w:val="No Spacing"/>
    <w:uiPriority w:val="1"/>
    <w:rsid w:val="00DF1F65"/>
    <w:pPr>
      <w:spacing w:after="0" w:line="240" w:lineRule="auto"/>
    </w:pPr>
    <w:rPr>
      <w:color w:val="023444" w:themeColor="text1"/>
      <w:sz w:val="20"/>
    </w:rPr>
  </w:style>
  <w:style w:type="character" w:styleId="Strong">
    <w:name w:val="Strong"/>
    <w:basedOn w:val="DefaultParagraphFont"/>
    <w:uiPriority w:val="22"/>
    <w:qFormat/>
    <w:rsid w:val="00051D07"/>
    <w:rPr>
      <w:b/>
      <w:bCs/>
    </w:rPr>
  </w:style>
  <w:style w:type="paragraph" w:customStyle="1" w:styleId="Predmetnabidky2">
    <w:name w:val="Predmet_nabidky2"/>
    <w:basedOn w:val="Normal"/>
    <w:link w:val="Predmetnabidky2Char"/>
    <w:rsid w:val="00BD1FCC"/>
    <w:pPr>
      <w:spacing w:line="240" w:lineRule="auto"/>
    </w:pPr>
    <w:rPr>
      <w:rFonts w:ascii="Century Gothic" w:hAnsi="Century Gothic" w:cs="Times New Roman (Body CS)"/>
      <w:color w:val="FFFFFF" w:themeColor="background1"/>
      <w:sz w:val="48"/>
      <w:szCs w:val="48"/>
    </w:rPr>
  </w:style>
  <w:style w:type="character" w:customStyle="1" w:styleId="Predmetnabidky2Char">
    <w:name w:val="Predmet_nabidky2 Char"/>
    <w:basedOn w:val="DefaultParagraphFont"/>
    <w:link w:val="Predmetnabidky2"/>
    <w:rsid w:val="00BD1FCC"/>
    <w:rPr>
      <w:rFonts w:ascii="Century Gothic" w:hAnsi="Century Gothic" w:cs="Times New Roman (Body CS)"/>
      <w:color w:val="FFFFFF" w:themeColor="background1"/>
      <w:sz w:val="48"/>
      <w:szCs w:val="48"/>
    </w:rPr>
  </w:style>
  <w:style w:type="paragraph" w:styleId="TOC1">
    <w:name w:val="toc 1"/>
    <w:basedOn w:val="Normal"/>
    <w:next w:val="Normal"/>
    <w:autoRedefine/>
    <w:uiPriority w:val="39"/>
    <w:unhideWhenUsed/>
    <w:rsid w:val="0039044D"/>
    <w:pPr>
      <w:spacing w:before="120" w:after="120"/>
    </w:pPr>
    <w:rPr>
      <w:b/>
      <w:bCs/>
      <w:caps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39044D"/>
    <w:pPr>
      <w:ind w:left="200"/>
    </w:pPr>
    <w:rPr>
      <w:smallCaps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39044D"/>
    <w:pPr>
      <w:ind w:left="400"/>
    </w:pPr>
    <w:rPr>
      <w:i/>
      <w:iCs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9044D"/>
    <w:pPr>
      <w:ind w:left="600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39044D"/>
    <w:pPr>
      <w:ind w:left="80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39044D"/>
    <w:pPr>
      <w:ind w:left="10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39044D"/>
    <w:pPr>
      <w:ind w:left="120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39044D"/>
    <w:pPr>
      <w:ind w:left="140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39044D"/>
    <w:pPr>
      <w:ind w:left="1600"/>
    </w:pPr>
    <w:rPr>
      <w:sz w:val="18"/>
      <w:szCs w:val="18"/>
    </w:rPr>
  </w:style>
  <w:style w:type="paragraph" w:customStyle="1" w:styleId="-wm-xmsonormal">
    <w:name w:val="-wm-x_msonormal"/>
    <w:basedOn w:val="Normal"/>
    <w:rsid w:val="00AA3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character" w:customStyle="1" w:styleId="-wm-xspelle">
    <w:name w:val="-wm-x_spelle"/>
    <w:basedOn w:val="DefaultParagraphFont"/>
    <w:rsid w:val="00AA3BC2"/>
  </w:style>
  <w:style w:type="table" w:styleId="ListTable3">
    <w:name w:val="List Table 3"/>
    <w:basedOn w:val="TableNormal"/>
    <w:uiPriority w:val="48"/>
    <w:rsid w:val="00F66414"/>
    <w:pPr>
      <w:spacing w:after="0" w:line="240" w:lineRule="auto"/>
    </w:pPr>
    <w:tblPr>
      <w:tblStyleRowBandSize w:val="1"/>
      <w:tblStyleColBandSize w:val="1"/>
      <w:tblBorders>
        <w:top w:val="single" w:sz="4" w:space="0" w:color="023444" w:themeColor="text1"/>
        <w:left w:val="single" w:sz="4" w:space="0" w:color="023444" w:themeColor="text1"/>
        <w:bottom w:val="single" w:sz="4" w:space="0" w:color="023444" w:themeColor="text1"/>
        <w:right w:val="single" w:sz="4" w:space="0" w:color="023444" w:themeColor="text1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023444" w:themeFill="text1"/>
      </w:tcPr>
    </w:tblStylePr>
    <w:tblStylePr w:type="lastRow">
      <w:rPr>
        <w:b/>
        <w:bCs/>
      </w:rPr>
      <w:tblPr/>
      <w:tcPr>
        <w:tcBorders>
          <w:top w:val="double" w:sz="4" w:space="0" w:color="023444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3444" w:themeColor="text1"/>
          <w:right w:val="single" w:sz="4" w:space="0" w:color="023444" w:themeColor="text1"/>
        </w:tcBorders>
      </w:tcPr>
    </w:tblStylePr>
    <w:tblStylePr w:type="band1Horz">
      <w:tblPr/>
      <w:tcPr>
        <w:tcBorders>
          <w:top w:val="single" w:sz="4" w:space="0" w:color="023444" w:themeColor="text1"/>
          <w:bottom w:val="single" w:sz="4" w:space="0" w:color="023444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3444" w:themeColor="text1"/>
          <w:left w:val="nil"/>
        </w:tcBorders>
      </w:tcPr>
    </w:tblStylePr>
    <w:tblStylePr w:type="swCell">
      <w:tblPr/>
      <w:tcPr>
        <w:tcBorders>
          <w:top w:val="double" w:sz="4" w:space="0" w:color="023444" w:themeColor="text1"/>
          <w:right w:val="nil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F113B7"/>
    <w:rPr>
      <w:color w:val="605E5C"/>
      <w:shd w:val="clear" w:color="auto" w:fill="E1DFDD"/>
    </w:rPr>
  </w:style>
  <w:style w:type="table" w:styleId="GridTable4-Accent2">
    <w:name w:val="Grid Table 4 Accent 2"/>
    <w:basedOn w:val="TableNormal"/>
    <w:uiPriority w:val="49"/>
    <w:rsid w:val="00F66414"/>
    <w:pPr>
      <w:spacing w:after="0" w:line="240" w:lineRule="auto"/>
    </w:pPr>
    <w:tblPr>
      <w:tblStyleRowBandSize w:val="1"/>
      <w:tblStyleColBandSize w:val="1"/>
      <w:tblBorders>
        <w:top w:val="single" w:sz="4" w:space="0" w:color="B794FF" w:themeColor="accent2" w:themeTint="99"/>
        <w:left w:val="single" w:sz="4" w:space="0" w:color="B794FF" w:themeColor="accent2" w:themeTint="99"/>
        <w:bottom w:val="single" w:sz="4" w:space="0" w:color="B794FF" w:themeColor="accent2" w:themeTint="99"/>
        <w:right w:val="single" w:sz="4" w:space="0" w:color="B794FF" w:themeColor="accent2" w:themeTint="99"/>
        <w:insideH w:val="single" w:sz="4" w:space="0" w:color="B794FF" w:themeColor="accent2" w:themeTint="99"/>
        <w:insideV w:val="single" w:sz="4" w:space="0" w:color="B794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4DFF" w:themeColor="accent2"/>
          <w:left w:val="single" w:sz="4" w:space="0" w:color="884DFF" w:themeColor="accent2"/>
          <w:bottom w:val="single" w:sz="4" w:space="0" w:color="884DFF" w:themeColor="accent2"/>
          <w:right w:val="single" w:sz="4" w:space="0" w:color="884DFF" w:themeColor="accent2"/>
          <w:insideH w:val="nil"/>
          <w:insideV w:val="nil"/>
        </w:tcBorders>
        <w:shd w:val="clear" w:color="auto" w:fill="884DFF" w:themeFill="accent2"/>
      </w:tcPr>
    </w:tblStylePr>
    <w:tblStylePr w:type="lastRow">
      <w:rPr>
        <w:b/>
        <w:bCs/>
      </w:rPr>
      <w:tblPr/>
      <w:tcPr>
        <w:tcBorders>
          <w:top w:val="double" w:sz="4" w:space="0" w:color="884D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BFF" w:themeFill="accent2" w:themeFillTint="33"/>
      </w:tcPr>
    </w:tblStylePr>
    <w:tblStylePr w:type="band1Horz">
      <w:tblPr/>
      <w:tcPr>
        <w:shd w:val="clear" w:color="auto" w:fill="E7DBFF" w:themeFill="accent2" w:themeFillTint="33"/>
      </w:tcPr>
    </w:tblStylePr>
  </w:style>
  <w:style w:type="table" w:styleId="ListTable3-Accent2">
    <w:name w:val="List Table 3 Accent 2"/>
    <w:basedOn w:val="TableNormal"/>
    <w:uiPriority w:val="48"/>
    <w:rsid w:val="00F66414"/>
    <w:pPr>
      <w:spacing w:after="0" w:line="240" w:lineRule="auto"/>
    </w:pPr>
    <w:tblPr>
      <w:tblStyleRowBandSize w:val="1"/>
      <w:tblStyleColBandSize w:val="1"/>
      <w:tblBorders>
        <w:top w:val="single" w:sz="4" w:space="0" w:color="884DFF" w:themeColor="accent2"/>
        <w:left w:val="single" w:sz="4" w:space="0" w:color="884DFF" w:themeColor="accent2"/>
        <w:bottom w:val="single" w:sz="4" w:space="0" w:color="884DFF" w:themeColor="accent2"/>
        <w:right w:val="single" w:sz="4" w:space="0" w:color="884DF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84DFF" w:themeFill="accent2"/>
      </w:tcPr>
    </w:tblStylePr>
    <w:tblStylePr w:type="lastRow">
      <w:rPr>
        <w:b/>
        <w:bCs/>
      </w:rPr>
      <w:tblPr/>
      <w:tcPr>
        <w:tcBorders>
          <w:top w:val="double" w:sz="4" w:space="0" w:color="884DF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4DFF" w:themeColor="accent2"/>
          <w:right w:val="single" w:sz="4" w:space="0" w:color="884DFF" w:themeColor="accent2"/>
        </w:tcBorders>
      </w:tcPr>
    </w:tblStylePr>
    <w:tblStylePr w:type="band1Horz">
      <w:tblPr/>
      <w:tcPr>
        <w:tcBorders>
          <w:top w:val="single" w:sz="4" w:space="0" w:color="884DFF" w:themeColor="accent2"/>
          <w:bottom w:val="single" w:sz="4" w:space="0" w:color="884DF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4DFF" w:themeColor="accent2"/>
          <w:left w:val="nil"/>
        </w:tcBorders>
      </w:tcPr>
    </w:tblStylePr>
    <w:tblStylePr w:type="swCell">
      <w:tblPr/>
      <w:tcPr>
        <w:tcBorders>
          <w:top w:val="double" w:sz="4" w:space="0" w:color="884DF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520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accent3"/>
        <w:left w:val="single" w:sz="4" w:space="0" w:color="000000" w:themeColor="accent3"/>
        <w:bottom w:val="single" w:sz="4" w:space="0" w:color="000000" w:themeColor="accent3"/>
        <w:right w:val="single" w:sz="4" w:space="0" w:color="00000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accent3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accent3"/>
          <w:right w:val="single" w:sz="4" w:space="0" w:color="000000" w:themeColor="accent3"/>
        </w:tcBorders>
      </w:tcPr>
    </w:tblStylePr>
    <w:tblStylePr w:type="band1Horz">
      <w:tblPr/>
      <w:tcPr>
        <w:tcBorders>
          <w:top w:val="single" w:sz="4" w:space="0" w:color="000000" w:themeColor="accent3"/>
          <w:bottom w:val="single" w:sz="4" w:space="0" w:color="00000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accent3"/>
          <w:left w:val="nil"/>
        </w:tcBorders>
      </w:tcPr>
    </w:tblStylePr>
    <w:tblStylePr w:type="swCell">
      <w:tblPr/>
      <w:tcPr>
        <w:tcBorders>
          <w:top w:val="double" w:sz="4" w:space="0" w:color="000000" w:themeColor="accent3"/>
          <w:right w:val="nil"/>
        </w:tcBorders>
      </w:tcPr>
    </w:tblStylePr>
  </w:style>
  <w:style w:type="paragraph" w:customStyle="1" w:styleId="Natevanje">
    <w:name w:val="Naštevanje"/>
    <w:basedOn w:val="Navadni"/>
    <w:link w:val="NatevanjeZnak"/>
    <w:qFormat/>
    <w:rsid w:val="00DA68AD"/>
    <w:pPr>
      <w:numPr>
        <w:ilvl w:val="6"/>
        <w:numId w:val="2"/>
      </w:numPr>
      <w:spacing w:after="0"/>
      <w:ind w:left="714" w:hanging="357"/>
    </w:pPr>
  </w:style>
  <w:style w:type="character" w:customStyle="1" w:styleId="NatevanjeZnak">
    <w:name w:val="Naštevanje Znak"/>
    <w:basedOn w:val="NavadniZnak"/>
    <w:link w:val="Natevanje"/>
    <w:rsid w:val="00DA68AD"/>
    <w:rPr>
      <w:color w:val="023444" w:themeColor="text1"/>
      <w:sz w:val="20"/>
      <w:lang w:val="hr-HR"/>
    </w:rPr>
  </w:style>
  <w:style w:type="numbering" w:customStyle="1" w:styleId="WWOutlineListStyle">
    <w:name w:val="WW_OutlineListStyle"/>
    <w:basedOn w:val="NoList"/>
    <w:rsid w:val="00C6527D"/>
    <w:pPr>
      <w:numPr>
        <w:numId w:val="11"/>
      </w:numPr>
    </w:pPr>
  </w:style>
  <w:style w:type="paragraph" w:styleId="List">
    <w:name w:val="List"/>
    <w:basedOn w:val="BodyText"/>
    <w:rsid w:val="00290E77"/>
    <w:pPr>
      <w:suppressAutoHyphens/>
      <w:spacing w:after="140"/>
    </w:pPr>
    <w:rPr>
      <w:rFonts w:cs="Lucida Sans"/>
      <w:color w:val="auto"/>
      <w:sz w:val="22"/>
      <w:lang w:val="sl-SI"/>
    </w:rPr>
  </w:style>
  <w:style w:type="paragraph" w:styleId="BodyText">
    <w:name w:val="Body Text"/>
    <w:basedOn w:val="Normal"/>
    <w:link w:val="BodyTextChar"/>
    <w:uiPriority w:val="99"/>
    <w:semiHidden/>
    <w:unhideWhenUsed/>
    <w:rsid w:val="00290E7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90E77"/>
    <w:rPr>
      <w:color w:val="023444" w:themeColor="text1"/>
      <w:sz w:val="20"/>
      <w:lang w:val="hr-HR"/>
    </w:rPr>
  </w:style>
  <w:style w:type="paragraph" w:customStyle="1" w:styleId="TableContents">
    <w:name w:val="Table Contents"/>
    <w:basedOn w:val="Normal"/>
    <w:qFormat/>
    <w:rsid w:val="00290E77"/>
    <w:pPr>
      <w:widowControl w:val="0"/>
      <w:suppressLineNumbers/>
      <w:suppressAutoHyphens/>
      <w:spacing w:after="160" w:line="259" w:lineRule="auto"/>
    </w:pPr>
    <w:rPr>
      <w:color w:val="auto"/>
      <w:sz w:val="22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80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6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12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cid:image003.png@01DB52C8.09D12580" TargetMode="External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0.svg"/><Relationship Id="rId22" Type="http://schemas.openxmlformats.org/officeDocument/2006/relationships/image" Target="media/image17.png"/><Relationship Id="rId27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1.svg"/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1.png"/><Relationship Id="rId1" Type="http://schemas.openxmlformats.org/officeDocument/2006/relationships/image" Target="media/image19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terK\Downloads\Seyfor%20-%20business_proposal_template%20ver.%2003,%2013.12.202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490F780E-BBFD-4123-91A2-2938847D91AE}"/>
      </w:docPartPr>
      <w:docPartBody>
        <w:p w:rsidR="00E7510D" w:rsidRDefault="005A1EAA">
          <w:r w:rsidRPr="003F29BC">
            <w:rPr>
              <w:rStyle w:val="PlaceholderText"/>
            </w:rPr>
            <w:t>Kliknite ali tapnite tukaj, če želite vnesti datum.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ontserrat Light">
    <w:charset w:val="EE"/>
    <w:family w:val="auto"/>
    <w:pitch w:val="variable"/>
    <w:sig w:usb0="2000020F" w:usb1="00000003" w:usb2="00000000" w:usb3="00000000" w:csb0="00000197" w:csb1="00000000"/>
  </w:font>
  <w:font w:name="Arial Light">
    <w:altName w:val="Arial"/>
    <w:charset w:val="00"/>
    <w:family w:val="roman"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ora">
    <w:altName w:val="Cambria"/>
    <w:charset w:val="EE"/>
    <w:family w:val="auto"/>
    <w:pitch w:val="variable"/>
    <w:sig w:usb0="A000006F" w:usb1="5000004B" w:usb2="00010000" w:usb3="00000000" w:csb0="00000093" w:csb1="00000000"/>
  </w:font>
  <w:font w:name="Sora-Regular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EAA"/>
    <w:rsid w:val="000F5472"/>
    <w:rsid w:val="001148C9"/>
    <w:rsid w:val="00115436"/>
    <w:rsid w:val="0022177E"/>
    <w:rsid w:val="0029511E"/>
    <w:rsid w:val="002D6BE9"/>
    <w:rsid w:val="0036181F"/>
    <w:rsid w:val="003A4651"/>
    <w:rsid w:val="0056030A"/>
    <w:rsid w:val="005752A8"/>
    <w:rsid w:val="005A1EAA"/>
    <w:rsid w:val="006F49EC"/>
    <w:rsid w:val="00794228"/>
    <w:rsid w:val="007958DE"/>
    <w:rsid w:val="008043EB"/>
    <w:rsid w:val="008A6AA1"/>
    <w:rsid w:val="008D4DCD"/>
    <w:rsid w:val="0090662F"/>
    <w:rsid w:val="00977BEC"/>
    <w:rsid w:val="009B5444"/>
    <w:rsid w:val="009F1C18"/>
    <w:rsid w:val="00A067E4"/>
    <w:rsid w:val="00A2065A"/>
    <w:rsid w:val="00A21F48"/>
    <w:rsid w:val="00AA375B"/>
    <w:rsid w:val="00BC1645"/>
    <w:rsid w:val="00C36541"/>
    <w:rsid w:val="00C36D28"/>
    <w:rsid w:val="00CD537C"/>
    <w:rsid w:val="00E340C9"/>
    <w:rsid w:val="00E37EDB"/>
    <w:rsid w:val="00E55E9A"/>
    <w:rsid w:val="00E7510D"/>
    <w:rsid w:val="00EC4149"/>
    <w:rsid w:val="00ED0CDD"/>
    <w:rsid w:val="00F61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A375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Seyfor">
      <a:dk1>
        <a:srgbClr val="023444"/>
      </a:dk1>
      <a:lt1>
        <a:srgbClr val="FFFFFF"/>
      </a:lt1>
      <a:dk2>
        <a:srgbClr val="000000"/>
      </a:dk2>
      <a:lt2>
        <a:srgbClr val="F7F7FA"/>
      </a:lt2>
      <a:accent1>
        <a:srgbClr val="89E103"/>
      </a:accent1>
      <a:accent2>
        <a:srgbClr val="884DFF"/>
      </a:accent2>
      <a:accent3>
        <a:srgbClr val="000000"/>
      </a:accent3>
      <a:accent4>
        <a:srgbClr val="023444"/>
      </a:accent4>
      <a:accent5>
        <a:srgbClr val="F7F7FA"/>
      </a:accent5>
      <a:accent6>
        <a:srgbClr val="FFFFFF"/>
      </a:accent6>
      <a:hlink>
        <a:srgbClr val="884DFF"/>
      </a:hlink>
      <a:folHlink>
        <a:srgbClr val="02344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57A7A90756104B9712251FE4152AED" ma:contentTypeVersion="15" ma:contentTypeDescription="Create a new document." ma:contentTypeScope="" ma:versionID="d01504a80ae19014312595fbef1c47ef">
  <xsd:schema xmlns:xsd="http://www.w3.org/2001/XMLSchema" xmlns:xs="http://www.w3.org/2001/XMLSchema" xmlns:p="http://schemas.microsoft.com/office/2006/metadata/properties" xmlns:ns2="716dc79c-0091-4d62-80bd-144c358046bd" xmlns:ns3="2ed996dc-40cd-4a41-8c73-a2c36459b92f" targetNamespace="http://schemas.microsoft.com/office/2006/metadata/properties" ma:root="true" ma:fieldsID="e6d48648938ce73fb5d51178a73e2670" ns2:_="" ns3:_="">
    <xsd:import namespace="716dc79c-0091-4d62-80bd-144c358046bd"/>
    <xsd:import namespace="2ed996dc-40cd-4a41-8c73-a2c36459b9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6dc79c-0091-4d62-80bd-144c358046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6be3098-4dff-4e7c-a303-e788a9903f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d996dc-40cd-4a41-8c73-a2c36459b92f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ca51fcd6-66bc-4697-b3b0-4e3802f6e7b4}" ma:internalName="TaxCatchAll" ma:showField="CatchAllData" ma:web="2ed996dc-40cd-4a41-8c73-a2c36459b9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ed996dc-40cd-4a41-8c73-a2c36459b92f" xsi:nil="true"/>
    <lcf76f155ced4ddcb4097134ff3c332f xmlns="716dc79c-0091-4d62-80bd-144c358046b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4636ED-D47C-4BC0-A7B2-F6C798A2A3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246EB23-AF39-4565-AC6D-85E5067FEC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6dc79c-0091-4d62-80bd-144c358046bd"/>
    <ds:schemaRef ds:uri="2ed996dc-40cd-4a41-8c73-a2c36459b9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5675F59-689D-4868-92B1-20CBBC5135BC}">
  <ds:schemaRefs>
    <ds:schemaRef ds:uri="http://schemas.microsoft.com/office/2006/metadata/properties"/>
    <ds:schemaRef ds:uri="http://schemas.microsoft.com/office/infopath/2007/PartnerControls"/>
    <ds:schemaRef ds:uri="2ed996dc-40cd-4a41-8c73-a2c36459b92f"/>
    <ds:schemaRef ds:uri="716dc79c-0091-4d62-80bd-144c358046bd"/>
  </ds:schemaRefs>
</ds:datastoreItem>
</file>

<file path=customXml/itemProps4.xml><?xml version="1.0" encoding="utf-8"?>
<ds:datastoreItem xmlns:ds="http://schemas.openxmlformats.org/officeDocument/2006/customXml" ds:itemID="{A4053D48-849C-4D5E-B62B-9A0B633312C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Seyfor - business_proposal_template ver. 03, 13.12.2022.dotx</Template>
  <TotalTime>0</TotalTime>
  <Pages>6</Pages>
  <Words>157</Words>
  <Characters>895</Characters>
  <Application>Microsoft Office Word</Application>
  <DocSecurity>0</DocSecurity>
  <Lines>7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Krkoč</dc:creator>
  <cp:keywords/>
  <dc:description/>
  <cp:lastModifiedBy>Petra Vorkapić</cp:lastModifiedBy>
  <cp:revision>2</cp:revision>
  <cp:lastPrinted>2025-06-09T08:52:00Z</cp:lastPrinted>
  <dcterms:created xsi:type="dcterms:W3CDTF">2025-12-23T13:19:00Z</dcterms:created>
  <dcterms:modified xsi:type="dcterms:W3CDTF">2025-12-23T13:19:00Z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0x010100AC57A7A90756104B9712251FE4152AED</vt:lpwstr>
  </property>
  <property fmtid="{D5CDD505-2E9C-101B-9397-08002B2CF9AE}" pid="3" name="MediaServiceImageTags">
    <vt:lpwstr/>
  </property>
</Properties>
</file>